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72CB16C" w14:textId="77777777" w:rsidTr="3D0750B7">
        <w:trPr>
          <w:trHeight w:val="2536"/>
        </w:trPr>
        <w:tc>
          <w:tcPr>
            <w:tcW w:w="8541" w:type="dxa"/>
            <w:tcBorders>
              <w:top w:val="nil"/>
              <w:left w:val="nil"/>
              <w:bottom w:val="nil"/>
              <w:right w:val="nil"/>
            </w:tcBorders>
          </w:tcPr>
          <w:p w14:paraId="06C60EA6" w14:textId="3C4FEF86" w:rsidR="004B7E44" w:rsidRDefault="004B7E44" w:rsidP="004B7E44"/>
        </w:tc>
      </w:tr>
      <w:tr w:rsidR="004B7E44" w14:paraId="2EF0C131" w14:textId="77777777" w:rsidTr="3D0750B7">
        <w:trPr>
          <w:trHeight w:val="3814"/>
        </w:trPr>
        <w:tc>
          <w:tcPr>
            <w:tcW w:w="8541" w:type="dxa"/>
            <w:tcBorders>
              <w:top w:val="nil"/>
              <w:left w:val="nil"/>
              <w:bottom w:val="nil"/>
              <w:right w:val="nil"/>
            </w:tcBorders>
            <w:vAlign w:val="bottom"/>
          </w:tcPr>
          <w:p w14:paraId="6584B3C0" w14:textId="6233C601" w:rsidR="004B7E44" w:rsidRDefault="005652AF" w:rsidP="004B7E44">
            <w:pPr>
              <w:rPr>
                <w:noProof/>
              </w:rPr>
            </w:pPr>
            <w:r>
              <w:rPr>
                <w:noProof/>
              </w:rPr>
              <mc:AlternateContent>
                <mc:Choice Requires="wps">
                  <w:drawing>
                    <wp:anchor distT="45720" distB="45720" distL="114300" distR="114300" simplePos="0" relativeHeight="251655680" behindDoc="1" locked="0" layoutInCell="1" allowOverlap="1" wp14:anchorId="3A959071" wp14:editId="1A91240E">
                      <wp:simplePos x="0" y="0"/>
                      <wp:positionH relativeFrom="column">
                        <wp:posOffset>-593725</wp:posOffset>
                      </wp:positionH>
                      <wp:positionV relativeFrom="paragraph">
                        <wp:posOffset>-1526540</wp:posOffset>
                      </wp:positionV>
                      <wp:extent cx="565785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noFill/>
                              <a:ln w="9525">
                                <a:noFill/>
                                <a:miter lim="800000"/>
                                <a:headEnd/>
                                <a:tailEnd/>
                              </a:ln>
                            </wps:spPr>
                            <wps:txbx>
                              <w:txbxContent>
                                <w:p w14:paraId="18DFE6E9" w14:textId="77777777" w:rsidR="005652AF" w:rsidRPr="00886F3D" w:rsidRDefault="005652AF" w:rsidP="00886F3D">
                                  <w:pPr>
                                    <w:rPr>
                                      <w:b/>
                                      <w:bCs/>
                                      <w:color w:val="FFFFFF" w:themeColor="background1"/>
                                      <w:sz w:val="60"/>
                                      <w:szCs w:val="60"/>
                                    </w:rPr>
                                  </w:pPr>
                                  <w:r w:rsidRPr="00886F3D">
                                    <w:rPr>
                                      <w:b/>
                                      <w:bCs/>
                                      <w:color w:val="FFFFFF" w:themeColor="background1"/>
                                      <w:sz w:val="60"/>
                                      <w:szCs w:val="60"/>
                                    </w:rPr>
                                    <w:t xml:space="preserve">Tāhūrangi Getting Started Guide: </w:t>
                                  </w:r>
                                </w:p>
                                <w:p w14:paraId="7E4E31B1" w14:textId="1373533E" w:rsidR="005652AF" w:rsidRPr="005652AF" w:rsidRDefault="00A81339" w:rsidP="005652AF">
                                  <w:pPr>
                                    <w:rPr>
                                      <w:rFonts w:cs="Calibri"/>
                                      <w:sz w:val="36"/>
                                      <w:szCs w:val="28"/>
                                    </w:rPr>
                                  </w:pPr>
                                  <w:r>
                                    <w:rPr>
                                      <w:color w:val="FFFFFF" w:themeColor="background1"/>
                                      <w:sz w:val="56"/>
                                      <w:szCs w:val="56"/>
                                    </w:rPr>
                                    <w:t>Te Marautanga o Aotearoa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ED76D1C">
                    <v:shapetype id="_x0000_t202" coordsize="21600,21600" o:spt="202" path="m,l,21600r21600,l21600,xe" w14:anchorId="3A959071">
                      <v:stroke joinstyle="miter"/>
                      <v:path gradientshapeok="t" o:connecttype="rect"/>
                    </v:shapetype>
                    <v:shape id="Text Box 217" style="position:absolute;margin-left:-46.75pt;margin-top:-120.2pt;width:445.5pt;height:110.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">
                      <v:textbox style="mso-fit-shape-to-text:t">
                        <w:txbxContent>
                          <w:p w:rsidRPr="00886F3D" w:rsidR="005652AF" w:rsidP="00886F3D" w:rsidRDefault="005652AF" w14:paraId="58B29EED" w14:textId="77777777">
                            <w:pPr>
                              <w:rPr>
                                <w:b/>
                                <w:bCs/>
                                <w:color w:val="FFFFFF" w:themeColor="background1"/>
                                <w:sz w:val="60"/>
                                <w:szCs w:val="60"/>
                              </w:rPr>
                            </w:pPr>
                            <w:r w:rsidRPr="00886F3D">
                              <w:rPr>
                                <w:b/>
                                <w:bCs/>
                                <w:color w:val="FFFFFF" w:themeColor="background1"/>
                                <w:sz w:val="60"/>
                                <w:szCs w:val="60"/>
                              </w:rPr>
                              <w:t xml:space="preserve">Tāhūrangi Getting Started Guide: </w:t>
                            </w:r>
                          </w:p>
                          <w:p w:rsidRPr="005652AF" w:rsidR="005652AF" w:rsidP="005652AF" w:rsidRDefault="00A81339" w14:paraId="12D1D5B2" w14:textId="1373533E">
                            <w:pPr>
                              <w:rPr>
                                <w:rFonts w:cs="Calibri"/>
                                <w:sz w:val="36"/>
                                <w:szCs w:val="28"/>
                              </w:rPr>
                            </w:pPr>
                            <w:r>
                              <w:rPr>
                                <w:color w:val="FFFFFF" w:themeColor="background1"/>
                                <w:sz w:val="56"/>
                                <w:szCs w:val="56"/>
                              </w:rPr>
                              <w:t>Te Marautanga o Aotearoa</w:t>
                            </w:r>
                          </w:p>
                        </w:txbxContent>
                      </v:textbox>
                    </v:shape>
                  </w:pict>
                </mc:Fallback>
              </mc:AlternateContent>
            </w:r>
          </w:p>
        </w:tc>
      </w:tr>
    </w:tbl>
    <w:p w14:paraId="6530329D" w14:textId="7D0808AB" w:rsidR="004B7E44" w:rsidRDefault="004B7E44" w:rsidP="004B7E44">
      <w:r>
        <w:rPr>
          <w:noProof/>
        </w:rPr>
        <w:drawing>
          <wp:anchor distT="0" distB="0" distL="114300" distR="114300" simplePos="0" relativeHeight="251653632" behindDoc="1" locked="0" layoutInCell="1" allowOverlap="1" wp14:anchorId="74499420" wp14:editId="38E81E26">
            <wp:simplePos x="0" y="0"/>
            <wp:positionH relativeFrom="page">
              <wp:align>right</wp:align>
            </wp:positionH>
            <wp:positionV relativeFrom="page">
              <wp:align>top</wp:align>
            </wp:positionV>
            <wp:extent cx="7765576" cy="10035595"/>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765576" cy="10035595"/>
                    </a:xfrm>
                    <a:prstGeom prst="rect">
                      <a:avLst/>
                    </a:prstGeom>
                  </pic:spPr>
                </pic:pic>
              </a:graphicData>
            </a:graphic>
            <wp14:sizeRelH relativeFrom="margin">
              <wp14:pctWidth>0</wp14:pctWidth>
            </wp14:sizeRelH>
            <wp14:sizeRelV relativeFrom="margin">
              <wp14:pctHeight>0</wp14:pctHeight>
            </wp14:sizeRelV>
          </wp:anchor>
        </w:drawing>
      </w:r>
    </w:p>
    <w:p w14:paraId="0512AB9F" w14:textId="0D6AA0DD" w:rsidR="004B7E44" w:rsidRDefault="005652AF">
      <w:pPr>
        <w:spacing w:after="200"/>
      </w:pPr>
      <w:r>
        <w:rPr>
          <w:noProof/>
        </w:rPr>
        <mc:AlternateContent>
          <mc:Choice Requires="wpg">
            <w:drawing>
              <wp:anchor distT="0" distB="0" distL="114300" distR="114300" simplePos="0" relativeHeight="251654656" behindDoc="1" locked="0" layoutInCell="1" allowOverlap="1" wp14:anchorId="4D21D477" wp14:editId="3BD974A4">
                <wp:simplePos x="0" y="0"/>
                <wp:positionH relativeFrom="column">
                  <wp:posOffset>-720090</wp:posOffset>
                </wp:positionH>
                <wp:positionV relativeFrom="paragraph">
                  <wp:posOffset>2683510</wp:posOffset>
                </wp:positionV>
                <wp:extent cx="7409815" cy="3756025"/>
                <wp:effectExtent l="0" t="0" r="0" b="0"/>
                <wp:wrapNone/>
                <wp:docPr id="16" name="Group 16"/>
                <wp:cNvGraphicFramePr/>
                <a:graphic xmlns:a="http://schemas.openxmlformats.org/drawingml/2006/main">
                  <a:graphicData uri="http://schemas.microsoft.com/office/word/2010/wordprocessingGroup">
                    <wpg:wgp>
                      <wpg:cNvGrpSpPr/>
                      <wpg:grpSpPr>
                        <a:xfrm>
                          <a:off x="0" y="0"/>
                          <a:ext cx="7409815" cy="3756025"/>
                          <a:chOff x="0" y="-862"/>
                          <a:chExt cx="3639741" cy="1963012"/>
                        </a:xfrm>
                      </wpg:grpSpPr>
                      <pic:pic xmlns:pic="http://schemas.openxmlformats.org/drawingml/2006/picture">
                        <pic:nvPicPr>
                          <pic:cNvPr id="13" name="Picture 13">
                            <a:extLst>
                              <a:ext uri="{FF2B5EF4-FFF2-40B4-BE49-F238E27FC236}">
                                <a16:creationId xmlns:a16="http://schemas.microsoft.com/office/drawing/2014/main" id="{A561BFC6-7D0B-C7DE-B411-42A8D4C221FE}"/>
                              </a:ext>
                            </a:extLst>
                          </pic:cNvPr>
                          <pic:cNvPicPr>
                            <a:picLocks noChangeAspect="1"/>
                          </pic:cNvPicPr>
                        </pic:nvPicPr>
                        <pic:blipFill>
                          <a:blip r:embed="rId13"/>
                          <a:stretch>
                            <a:fillRect/>
                          </a:stretch>
                        </pic:blipFill>
                        <pic:spPr>
                          <a:xfrm>
                            <a:off x="0" y="0"/>
                            <a:ext cx="3488055" cy="1962150"/>
                          </a:xfrm>
                          <a:prstGeom prst="rect">
                            <a:avLst/>
                          </a:prstGeom>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7001" y="-862"/>
                            <a:ext cx="1602740" cy="1962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F835BE6">
              <v:group id="Group 16" style="position:absolute;margin-left:-56.7pt;margin-top:211.3pt;width:583.45pt;height:295.75pt;z-index:-251662848;mso-width-relative:margin;mso-height-relative:margin" coordsize="36397,19630" coordorigin=",-8" o:spid="_x0000_s1026" w14:anchorId="48F8E1C4"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34880;height:196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">
                  <v:imagedata o:title="" r:id="rId15"/>
                </v:shape>
                <v:shape id="Picture 15" style="position:absolute;left:20370;top:-8;width:16027;height:196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">
                  <v:imagedata o:title="" r:id="rId16"/>
                </v:shape>
              </v:group>
            </w:pict>
          </mc:Fallback>
        </mc:AlternateContent>
      </w:r>
      <w:r w:rsidR="004B7E44">
        <w:br w:type="page"/>
      </w:r>
    </w:p>
    <w:p w14:paraId="0CCEB451" w14:textId="77777777" w:rsidR="006B0AC9" w:rsidRDefault="006B0AC9" w:rsidP="004B7E44">
      <w:pPr>
        <w:pStyle w:val="Heading2"/>
        <w:spacing w:after="500"/>
      </w:pPr>
    </w:p>
    <w:bookmarkStart w:id="0" w:name="_Toc143679048" w:displacedByCustomXml="next"/>
    <w:sdt>
      <w:sdtPr>
        <w:rPr>
          <w:rFonts w:eastAsiaTheme="minorEastAsia" w:cstheme="minorBidi"/>
          <w:b w:val="0"/>
          <w:color w:val="161718" w:themeColor="text1"/>
          <w:sz w:val="24"/>
          <w:szCs w:val="22"/>
        </w:rPr>
        <w:id w:val="-1982995336"/>
        <w:docPartObj>
          <w:docPartGallery w:val="Table of Contents"/>
          <w:docPartUnique/>
        </w:docPartObj>
      </w:sdtPr>
      <w:sdtEndPr>
        <w:rPr>
          <w:bCs/>
          <w:noProof/>
        </w:rPr>
      </w:sdtEndPr>
      <w:sdtContent>
        <w:p w14:paraId="6E650755" w14:textId="4A944850" w:rsidR="00DF1BEF" w:rsidRPr="00DA3797" w:rsidRDefault="00DA3797" w:rsidP="3D0750B7">
          <w:pPr>
            <w:pStyle w:val="Heading1"/>
            <w:rPr>
              <w:rStyle w:val="Heading1Char"/>
              <w:b/>
              <w:bCs/>
            </w:rPr>
          </w:pPr>
          <w:r>
            <w:t xml:space="preserve">Table of </w:t>
          </w:r>
          <w:r w:rsidR="00DF1BEF" w:rsidRPr="3D0750B7">
            <w:rPr>
              <w:rStyle w:val="Heading1Char"/>
              <w:b/>
              <w:bCs/>
            </w:rPr>
            <w:t>Contents</w:t>
          </w:r>
          <w:bookmarkEnd w:id="0"/>
        </w:p>
        <w:p w14:paraId="5A93D957" w14:textId="26C37E43" w:rsidR="009F4876" w:rsidRDefault="00DF1BEF" w:rsidP="3D0750B7">
          <w:pPr>
            <w:pStyle w:val="TOC1"/>
            <w:tabs>
              <w:tab w:val="right" w:leader="dot" w:pos="9926"/>
            </w:tabs>
            <w:rPr>
              <w:rFonts w:asciiTheme="minorHAnsi" w:hAnsiTheme="minorHAnsi"/>
              <w:noProof/>
              <w:color w:val="auto"/>
              <w:sz w:val="22"/>
              <w:lang w:val="en-NZ" w:eastAsia="en-NZ"/>
            </w:rPr>
          </w:pPr>
          <w:r w:rsidRPr="3D0750B7">
            <w:fldChar w:fldCharType="begin"/>
          </w:r>
          <w:r>
            <w:instrText xml:space="preserve"> TOC \o "1-3" \h \z \u </w:instrText>
          </w:r>
          <w:r w:rsidRPr="3D0750B7">
            <w:fldChar w:fldCharType="separate"/>
          </w:r>
          <w:hyperlink w:anchor="_Toc143679048" w:history="1">
            <w:r w:rsidR="009F4876" w:rsidRPr="007B0CF8">
              <w:rPr>
                <w:rStyle w:val="Hyperlink"/>
                <w:noProof/>
              </w:rPr>
              <w:t>Table of Contents</w:t>
            </w:r>
            <w:r w:rsidR="009F4876">
              <w:rPr>
                <w:noProof/>
                <w:webHidden/>
              </w:rPr>
              <w:tab/>
            </w:r>
            <w:r w:rsidR="009F4876">
              <w:rPr>
                <w:noProof/>
                <w:webHidden/>
              </w:rPr>
              <w:fldChar w:fldCharType="begin"/>
            </w:r>
            <w:r w:rsidR="009F4876">
              <w:rPr>
                <w:noProof/>
                <w:webHidden/>
              </w:rPr>
              <w:instrText xml:space="preserve"> PAGEREF _Toc143679048 \h </w:instrText>
            </w:r>
            <w:r w:rsidR="009F4876">
              <w:rPr>
                <w:noProof/>
                <w:webHidden/>
              </w:rPr>
            </w:r>
            <w:r w:rsidR="009F4876">
              <w:rPr>
                <w:noProof/>
                <w:webHidden/>
              </w:rPr>
              <w:fldChar w:fldCharType="separate"/>
            </w:r>
            <w:r w:rsidR="009F4876">
              <w:rPr>
                <w:noProof/>
                <w:webHidden/>
              </w:rPr>
              <w:t>2</w:t>
            </w:r>
            <w:r w:rsidR="009F4876">
              <w:rPr>
                <w:noProof/>
                <w:webHidden/>
              </w:rPr>
              <w:fldChar w:fldCharType="end"/>
            </w:r>
          </w:hyperlink>
        </w:p>
        <w:p w14:paraId="7505CA0D" w14:textId="5737BF59"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49" w:history="1">
            <w:r w:rsidR="009F4876" w:rsidRPr="007B0CF8">
              <w:rPr>
                <w:rStyle w:val="Hyperlink"/>
                <w:noProof/>
              </w:rPr>
              <w:t xml:space="preserve">Whakapapa </w:t>
            </w:r>
            <w:r w:rsidR="009F4876" w:rsidRPr="007B0CF8">
              <w:rPr>
                <w:rStyle w:val="Hyperlink"/>
                <w:rFonts w:ascii="Arial" w:hAnsi="Arial" w:cs="Arial"/>
                <w:noProof/>
              </w:rPr>
              <w:t>​</w:t>
            </w:r>
            <w:r w:rsidR="009F4876">
              <w:rPr>
                <w:noProof/>
                <w:webHidden/>
              </w:rPr>
              <w:tab/>
            </w:r>
            <w:r w:rsidR="009F4876">
              <w:rPr>
                <w:noProof/>
                <w:webHidden/>
              </w:rPr>
              <w:fldChar w:fldCharType="begin"/>
            </w:r>
            <w:r w:rsidR="009F4876">
              <w:rPr>
                <w:noProof/>
                <w:webHidden/>
              </w:rPr>
              <w:instrText xml:space="preserve"> PAGEREF _Toc143679049 \h </w:instrText>
            </w:r>
            <w:r w:rsidR="009F4876">
              <w:rPr>
                <w:noProof/>
                <w:webHidden/>
              </w:rPr>
            </w:r>
            <w:r w:rsidR="009F4876">
              <w:rPr>
                <w:noProof/>
                <w:webHidden/>
              </w:rPr>
              <w:fldChar w:fldCharType="separate"/>
            </w:r>
            <w:r w:rsidR="009F4876">
              <w:rPr>
                <w:noProof/>
                <w:webHidden/>
              </w:rPr>
              <w:t>3</w:t>
            </w:r>
            <w:r w:rsidR="009F4876">
              <w:rPr>
                <w:noProof/>
                <w:webHidden/>
              </w:rPr>
              <w:fldChar w:fldCharType="end"/>
            </w:r>
          </w:hyperlink>
        </w:p>
        <w:p w14:paraId="7A2540B1" w14:textId="327B7943"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0" w:history="1">
            <w:r w:rsidR="009F4876" w:rsidRPr="007B0CF8">
              <w:rPr>
                <w:rStyle w:val="Hyperlink"/>
                <w:noProof/>
              </w:rPr>
              <w:t>Introduction</w:t>
            </w:r>
            <w:r w:rsidR="009F4876">
              <w:rPr>
                <w:noProof/>
                <w:webHidden/>
              </w:rPr>
              <w:tab/>
            </w:r>
            <w:r w:rsidR="009F4876">
              <w:rPr>
                <w:noProof/>
                <w:webHidden/>
              </w:rPr>
              <w:fldChar w:fldCharType="begin"/>
            </w:r>
            <w:r w:rsidR="009F4876">
              <w:rPr>
                <w:noProof/>
                <w:webHidden/>
              </w:rPr>
              <w:instrText xml:space="preserve"> PAGEREF _Toc143679050 \h </w:instrText>
            </w:r>
            <w:r w:rsidR="009F4876">
              <w:rPr>
                <w:noProof/>
                <w:webHidden/>
              </w:rPr>
            </w:r>
            <w:r w:rsidR="009F4876">
              <w:rPr>
                <w:noProof/>
                <w:webHidden/>
              </w:rPr>
              <w:fldChar w:fldCharType="separate"/>
            </w:r>
            <w:r w:rsidR="009F4876">
              <w:rPr>
                <w:noProof/>
                <w:webHidden/>
              </w:rPr>
              <w:t>3</w:t>
            </w:r>
            <w:r w:rsidR="009F4876">
              <w:rPr>
                <w:noProof/>
                <w:webHidden/>
              </w:rPr>
              <w:fldChar w:fldCharType="end"/>
            </w:r>
          </w:hyperlink>
        </w:p>
        <w:p w14:paraId="022FBCC4" w14:textId="1AE9D4DC"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1" w:history="1">
            <w:r w:rsidR="009F4876" w:rsidRPr="007B0CF8">
              <w:rPr>
                <w:rStyle w:val="Hyperlink"/>
                <w:noProof/>
              </w:rPr>
              <w:t>Getting started</w:t>
            </w:r>
            <w:r w:rsidR="009F4876">
              <w:rPr>
                <w:noProof/>
                <w:webHidden/>
              </w:rPr>
              <w:tab/>
            </w:r>
            <w:r w:rsidR="009F4876">
              <w:rPr>
                <w:noProof/>
                <w:webHidden/>
              </w:rPr>
              <w:fldChar w:fldCharType="begin"/>
            </w:r>
            <w:r w:rsidR="009F4876">
              <w:rPr>
                <w:noProof/>
                <w:webHidden/>
              </w:rPr>
              <w:instrText xml:space="preserve"> PAGEREF _Toc143679051 \h </w:instrText>
            </w:r>
            <w:r w:rsidR="009F4876">
              <w:rPr>
                <w:noProof/>
                <w:webHidden/>
              </w:rPr>
            </w:r>
            <w:r w:rsidR="009F4876">
              <w:rPr>
                <w:noProof/>
                <w:webHidden/>
              </w:rPr>
              <w:fldChar w:fldCharType="separate"/>
            </w:r>
            <w:r w:rsidR="009F4876">
              <w:rPr>
                <w:noProof/>
                <w:webHidden/>
              </w:rPr>
              <w:t>4</w:t>
            </w:r>
            <w:r w:rsidR="009F4876">
              <w:rPr>
                <w:noProof/>
                <w:webHidden/>
              </w:rPr>
              <w:fldChar w:fldCharType="end"/>
            </w:r>
          </w:hyperlink>
        </w:p>
        <w:p w14:paraId="7C69656B" w14:textId="7A4CCD49"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2" w:history="1">
            <w:r w:rsidR="009F4876" w:rsidRPr="007B0CF8">
              <w:rPr>
                <w:rStyle w:val="Hyperlink"/>
                <w:noProof/>
              </w:rPr>
              <w:t>Homepage for Te Marautanga o Aotearoa</w:t>
            </w:r>
            <w:r w:rsidR="009F4876">
              <w:rPr>
                <w:noProof/>
                <w:webHidden/>
              </w:rPr>
              <w:tab/>
            </w:r>
            <w:r w:rsidR="009F4876">
              <w:rPr>
                <w:noProof/>
                <w:webHidden/>
              </w:rPr>
              <w:fldChar w:fldCharType="begin"/>
            </w:r>
            <w:r w:rsidR="009F4876">
              <w:rPr>
                <w:noProof/>
                <w:webHidden/>
              </w:rPr>
              <w:instrText xml:space="preserve"> PAGEREF _Toc143679052 \h </w:instrText>
            </w:r>
            <w:r w:rsidR="009F4876">
              <w:rPr>
                <w:noProof/>
                <w:webHidden/>
              </w:rPr>
            </w:r>
            <w:r w:rsidR="009F4876">
              <w:rPr>
                <w:noProof/>
                <w:webHidden/>
              </w:rPr>
              <w:fldChar w:fldCharType="separate"/>
            </w:r>
            <w:r w:rsidR="009F4876">
              <w:rPr>
                <w:noProof/>
                <w:webHidden/>
              </w:rPr>
              <w:t>5</w:t>
            </w:r>
            <w:r w:rsidR="009F4876">
              <w:rPr>
                <w:noProof/>
                <w:webHidden/>
              </w:rPr>
              <w:fldChar w:fldCharType="end"/>
            </w:r>
          </w:hyperlink>
        </w:p>
        <w:p w14:paraId="7264BF3E" w14:textId="774D0FAB"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3" w:history="1">
            <w:r w:rsidR="009F4876" w:rsidRPr="007B0CF8">
              <w:rPr>
                <w:rStyle w:val="Hyperlink"/>
                <w:noProof/>
              </w:rPr>
              <w:t>Searching for resources on Tāhūrangi</w:t>
            </w:r>
            <w:r w:rsidR="009F4876">
              <w:rPr>
                <w:noProof/>
                <w:webHidden/>
              </w:rPr>
              <w:tab/>
            </w:r>
            <w:r w:rsidR="009F4876">
              <w:rPr>
                <w:noProof/>
                <w:webHidden/>
              </w:rPr>
              <w:fldChar w:fldCharType="begin"/>
            </w:r>
            <w:r w:rsidR="009F4876">
              <w:rPr>
                <w:noProof/>
                <w:webHidden/>
              </w:rPr>
              <w:instrText xml:space="preserve"> PAGEREF _Toc143679053 \h </w:instrText>
            </w:r>
            <w:r w:rsidR="009F4876">
              <w:rPr>
                <w:noProof/>
                <w:webHidden/>
              </w:rPr>
            </w:r>
            <w:r w:rsidR="009F4876">
              <w:rPr>
                <w:noProof/>
                <w:webHidden/>
              </w:rPr>
              <w:fldChar w:fldCharType="separate"/>
            </w:r>
            <w:r w:rsidR="009F4876">
              <w:rPr>
                <w:noProof/>
                <w:webHidden/>
              </w:rPr>
              <w:t>6</w:t>
            </w:r>
            <w:r w:rsidR="009F4876">
              <w:rPr>
                <w:noProof/>
                <w:webHidden/>
              </w:rPr>
              <w:fldChar w:fldCharType="end"/>
            </w:r>
          </w:hyperlink>
        </w:p>
        <w:p w14:paraId="1E09AABB" w14:textId="6CF40CCF"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4" w:history="1">
            <w:r w:rsidR="009F4876" w:rsidRPr="007B0CF8">
              <w:rPr>
                <w:rStyle w:val="Hyperlink"/>
                <w:noProof/>
              </w:rPr>
              <w:t>Extending your search on Tāhūrangi</w:t>
            </w:r>
            <w:r w:rsidR="009F4876">
              <w:rPr>
                <w:noProof/>
                <w:webHidden/>
              </w:rPr>
              <w:tab/>
            </w:r>
            <w:r w:rsidR="009F4876">
              <w:rPr>
                <w:noProof/>
                <w:webHidden/>
              </w:rPr>
              <w:fldChar w:fldCharType="begin"/>
            </w:r>
            <w:r w:rsidR="009F4876">
              <w:rPr>
                <w:noProof/>
                <w:webHidden/>
              </w:rPr>
              <w:instrText xml:space="preserve"> PAGEREF _Toc143679054 \h </w:instrText>
            </w:r>
            <w:r w:rsidR="009F4876">
              <w:rPr>
                <w:noProof/>
                <w:webHidden/>
              </w:rPr>
            </w:r>
            <w:r w:rsidR="009F4876">
              <w:rPr>
                <w:noProof/>
                <w:webHidden/>
              </w:rPr>
              <w:fldChar w:fldCharType="separate"/>
            </w:r>
            <w:r w:rsidR="009F4876">
              <w:rPr>
                <w:noProof/>
                <w:webHidden/>
              </w:rPr>
              <w:t>7</w:t>
            </w:r>
            <w:r w:rsidR="009F4876">
              <w:rPr>
                <w:noProof/>
                <w:webHidden/>
              </w:rPr>
              <w:fldChar w:fldCharType="end"/>
            </w:r>
          </w:hyperlink>
        </w:p>
        <w:p w14:paraId="73E78F7D" w14:textId="0BE1202E"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5" w:history="1">
            <w:r w:rsidR="009F4876" w:rsidRPr="007B0CF8">
              <w:rPr>
                <w:rStyle w:val="Hyperlink"/>
                <w:noProof/>
              </w:rPr>
              <w:t>Te Marautanga o Aotearoa Resource Tiles</w:t>
            </w:r>
            <w:r w:rsidR="009F4876">
              <w:rPr>
                <w:noProof/>
                <w:webHidden/>
              </w:rPr>
              <w:tab/>
            </w:r>
            <w:r w:rsidR="009F4876">
              <w:rPr>
                <w:noProof/>
                <w:webHidden/>
              </w:rPr>
              <w:fldChar w:fldCharType="begin"/>
            </w:r>
            <w:r w:rsidR="009F4876">
              <w:rPr>
                <w:noProof/>
                <w:webHidden/>
              </w:rPr>
              <w:instrText xml:space="preserve"> PAGEREF _Toc143679055 \h </w:instrText>
            </w:r>
            <w:r w:rsidR="009F4876">
              <w:rPr>
                <w:noProof/>
                <w:webHidden/>
              </w:rPr>
            </w:r>
            <w:r w:rsidR="009F4876">
              <w:rPr>
                <w:noProof/>
                <w:webHidden/>
              </w:rPr>
              <w:fldChar w:fldCharType="separate"/>
            </w:r>
            <w:r w:rsidR="009F4876">
              <w:rPr>
                <w:noProof/>
                <w:webHidden/>
              </w:rPr>
              <w:t>8</w:t>
            </w:r>
            <w:r w:rsidR="009F4876">
              <w:rPr>
                <w:noProof/>
                <w:webHidden/>
              </w:rPr>
              <w:fldChar w:fldCharType="end"/>
            </w:r>
          </w:hyperlink>
        </w:p>
        <w:p w14:paraId="15789A29" w14:textId="6454EE57"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6" w:history="1">
            <w:r w:rsidR="009F4876" w:rsidRPr="007B0CF8">
              <w:rPr>
                <w:rStyle w:val="Hyperlink"/>
                <w:noProof/>
              </w:rPr>
              <w:t>Functionality of an Te Marautanga o Aotearoa  Resource</w:t>
            </w:r>
            <w:r w:rsidR="009F4876">
              <w:rPr>
                <w:noProof/>
                <w:webHidden/>
              </w:rPr>
              <w:tab/>
            </w:r>
            <w:r w:rsidR="009F4876">
              <w:rPr>
                <w:noProof/>
                <w:webHidden/>
              </w:rPr>
              <w:fldChar w:fldCharType="begin"/>
            </w:r>
            <w:r w:rsidR="009F4876">
              <w:rPr>
                <w:noProof/>
                <w:webHidden/>
              </w:rPr>
              <w:instrText xml:space="preserve"> PAGEREF _Toc143679056 \h </w:instrText>
            </w:r>
            <w:r w:rsidR="009F4876">
              <w:rPr>
                <w:noProof/>
                <w:webHidden/>
              </w:rPr>
            </w:r>
            <w:r w:rsidR="009F4876">
              <w:rPr>
                <w:noProof/>
                <w:webHidden/>
              </w:rPr>
              <w:fldChar w:fldCharType="separate"/>
            </w:r>
            <w:r w:rsidR="009F4876">
              <w:rPr>
                <w:noProof/>
                <w:webHidden/>
              </w:rPr>
              <w:t>10</w:t>
            </w:r>
            <w:r w:rsidR="009F4876">
              <w:rPr>
                <w:noProof/>
                <w:webHidden/>
              </w:rPr>
              <w:fldChar w:fldCharType="end"/>
            </w:r>
          </w:hyperlink>
        </w:p>
        <w:p w14:paraId="4EBED22A" w14:textId="36ABBF42"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7" w:history="1">
            <w:r w:rsidR="009F4876" w:rsidRPr="007B0CF8">
              <w:rPr>
                <w:rStyle w:val="Hyperlink"/>
                <w:noProof/>
              </w:rPr>
              <w:t>Signing into Tāhūrangi</w:t>
            </w:r>
            <w:r w:rsidR="009F4876">
              <w:rPr>
                <w:noProof/>
                <w:webHidden/>
              </w:rPr>
              <w:tab/>
            </w:r>
            <w:r w:rsidR="009F4876">
              <w:rPr>
                <w:noProof/>
                <w:webHidden/>
              </w:rPr>
              <w:fldChar w:fldCharType="begin"/>
            </w:r>
            <w:r w:rsidR="009F4876">
              <w:rPr>
                <w:noProof/>
                <w:webHidden/>
              </w:rPr>
              <w:instrText xml:space="preserve"> PAGEREF _Toc143679057 \h </w:instrText>
            </w:r>
            <w:r w:rsidR="009F4876">
              <w:rPr>
                <w:noProof/>
                <w:webHidden/>
              </w:rPr>
            </w:r>
            <w:r w:rsidR="009F4876">
              <w:rPr>
                <w:noProof/>
                <w:webHidden/>
              </w:rPr>
              <w:fldChar w:fldCharType="separate"/>
            </w:r>
            <w:r w:rsidR="009F4876">
              <w:rPr>
                <w:noProof/>
                <w:webHidden/>
              </w:rPr>
              <w:t>12</w:t>
            </w:r>
            <w:r w:rsidR="009F4876">
              <w:rPr>
                <w:noProof/>
                <w:webHidden/>
              </w:rPr>
              <w:fldChar w:fldCharType="end"/>
            </w:r>
          </w:hyperlink>
        </w:p>
        <w:p w14:paraId="099162BD" w14:textId="3F1C665C"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8" w:history="1">
            <w:r w:rsidR="009F4876" w:rsidRPr="007B0CF8">
              <w:rPr>
                <w:rStyle w:val="Hyperlink"/>
                <w:noProof/>
              </w:rPr>
              <w:t>Setting a personal profile</w:t>
            </w:r>
            <w:r w:rsidR="009F4876">
              <w:rPr>
                <w:noProof/>
                <w:webHidden/>
              </w:rPr>
              <w:tab/>
            </w:r>
            <w:r w:rsidR="009F4876">
              <w:rPr>
                <w:noProof/>
                <w:webHidden/>
              </w:rPr>
              <w:fldChar w:fldCharType="begin"/>
            </w:r>
            <w:r w:rsidR="009F4876">
              <w:rPr>
                <w:noProof/>
                <w:webHidden/>
              </w:rPr>
              <w:instrText xml:space="preserve"> PAGEREF _Toc143679058 \h </w:instrText>
            </w:r>
            <w:r w:rsidR="009F4876">
              <w:rPr>
                <w:noProof/>
                <w:webHidden/>
              </w:rPr>
            </w:r>
            <w:r w:rsidR="009F4876">
              <w:rPr>
                <w:noProof/>
                <w:webHidden/>
              </w:rPr>
              <w:fldChar w:fldCharType="separate"/>
            </w:r>
            <w:r w:rsidR="009F4876">
              <w:rPr>
                <w:noProof/>
                <w:webHidden/>
              </w:rPr>
              <w:t>13</w:t>
            </w:r>
            <w:r w:rsidR="009F4876">
              <w:rPr>
                <w:noProof/>
                <w:webHidden/>
              </w:rPr>
              <w:fldChar w:fldCharType="end"/>
            </w:r>
          </w:hyperlink>
        </w:p>
        <w:p w14:paraId="29859918" w14:textId="4A6B4554"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59" w:history="1">
            <w:r w:rsidR="009F4876" w:rsidRPr="007B0CF8">
              <w:rPr>
                <w:rStyle w:val="Hyperlink"/>
                <w:noProof/>
              </w:rPr>
              <w:t>Kete</w:t>
            </w:r>
            <w:r w:rsidR="009F4876">
              <w:rPr>
                <w:noProof/>
                <w:webHidden/>
              </w:rPr>
              <w:tab/>
            </w:r>
            <w:r w:rsidR="009F4876">
              <w:rPr>
                <w:noProof/>
                <w:webHidden/>
              </w:rPr>
              <w:fldChar w:fldCharType="begin"/>
            </w:r>
            <w:r w:rsidR="009F4876">
              <w:rPr>
                <w:noProof/>
                <w:webHidden/>
              </w:rPr>
              <w:instrText xml:space="preserve"> PAGEREF _Toc143679059 \h </w:instrText>
            </w:r>
            <w:r w:rsidR="009F4876">
              <w:rPr>
                <w:noProof/>
                <w:webHidden/>
              </w:rPr>
            </w:r>
            <w:r w:rsidR="009F4876">
              <w:rPr>
                <w:noProof/>
                <w:webHidden/>
              </w:rPr>
              <w:fldChar w:fldCharType="separate"/>
            </w:r>
            <w:r w:rsidR="009F4876">
              <w:rPr>
                <w:noProof/>
                <w:webHidden/>
              </w:rPr>
              <w:t>14</w:t>
            </w:r>
            <w:r w:rsidR="009F4876">
              <w:rPr>
                <w:noProof/>
                <w:webHidden/>
              </w:rPr>
              <w:fldChar w:fldCharType="end"/>
            </w:r>
          </w:hyperlink>
        </w:p>
        <w:p w14:paraId="054EFC8C" w14:textId="050CEA94"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60" w:history="1">
            <w:r w:rsidR="009F4876" w:rsidRPr="007B0CF8">
              <w:rPr>
                <w:rStyle w:val="Hyperlink"/>
                <w:noProof/>
              </w:rPr>
              <w:t>Collections</w:t>
            </w:r>
            <w:r w:rsidR="009F4876">
              <w:rPr>
                <w:noProof/>
                <w:webHidden/>
              </w:rPr>
              <w:tab/>
            </w:r>
            <w:r w:rsidR="009F4876">
              <w:rPr>
                <w:noProof/>
                <w:webHidden/>
              </w:rPr>
              <w:fldChar w:fldCharType="begin"/>
            </w:r>
            <w:r w:rsidR="009F4876">
              <w:rPr>
                <w:noProof/>
                <w:webHidden/>
              </w:rPr>
              <w:instrText xml:space="preserve"> PAGEREF _Toc143679060 \h </w:instrText>
            </w:r>
            <w:r w:rsidR="009F4876">
              <w:rPr>
                <w:noProof/>
                <w:webHidden/>
              </w:rPr>
            </w:r>
            <w:r w:rsidR="009F4876">
              <w:rPr>
                <w:noProof/>
                <w:webHidden/>
              </w:rPr>
              <w:fldChar w:fldCharType="separate"/>
            </w:r>
            <w:r w:rsidR="009F4876">
              <w:rPr>
                <w:noProof/>
                <w:webHidden/>
              </w:rPr>
              <w:t>15</w:t>
            </w:r>
            <w:r w:rsidR="009F4876">
              <w:rPr>
                <w:noProof/>
                <w:webHidden/>
              </w:rPr>
              <w:fldChar w:fldCharType="end"/>
            </w:r>
          </w:hyperlink>
        </w:p>
        <w:p w14:paraId="423B3DA2" w14:textId="6733B8C0"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61" w:history="1">
            <w:r w:rsidR="009F4876" w:rsidRPr="007B0CF8">
              <w:rPr>
                <w:rStyle w:val="Hyperlink"/>
                <w:noProof/>
              </w:rPr>
              <w:t>Sharing Collections</w:t>
            </w:r>
            <w:r w:rsidR="009F4876">
              <w:rPr>
                <w:noProof/>
                <w:webHidden/>
              </w:rPr>
              <w:tab/>
            </w:r>
            <w:r w:rsidR="009F4876">
              <w:rPr>
                <w:noProof/>
                <w:webHidden/>
              </w:rPr>
              <w:fldChar w:fldCharType="begin"/>
            </w:r>
            <w:r w:rsidR="009F4876">
              <w:rPr>
                <w:noProof/>
                <w:webHidden/>
              </w:rPr>
              <w:instrText xml:space="preserve"> PAGEREF _Toc143679061 \h </w:instrText>
            </w:r>
            <w:r w:rsidR="009F4876">
              <w:rPr>
                <w:noProof/>
                <w:webHidden/>
              </w:rPr>
            </w:r>
            <w:r w:rsidR="009F4876">
              <w:rPr>
                <w:noProof/>
                <w:webHidden/>
              </w:rPr>
              <w:fldChar w:fldCharType="separate"/>
            </w:r>
            <w:r w:rsidR="009F4876">
              <w:rPr>
                <w:noProof/>
                <w:webHidden/>
              </w:rPr>
              <w:t>15</w:t>
            </w:r>
            <w:r w:rsidR="009F4876">
              <w:rPr>
                <w:noProof/>
                <w:webHidden/>
              </w:rPr>
              <w:fldChar w:fldCharType="end"/>
            </w:r>
          </w:hyperlink>
        </w:p>
        <w:p w14:paraId="75B84139" w14:textId="48A1436B" w:rsidR="009F4876" w:rsidRDefault="00FA35D6" w:rsidP="3D0750B7">
          <w:pPr>
            <w:pStyle w:val="TOC1"/>
            <w:tabs>
              <w:tab w:val="right" w:leader="dot" w:pos="9926"/>
            </w:tabs>
            <w:rPr>
              <w:rFonts w:asciiTheme="minorHAnsi" w:hAnsiTheme="minorHAnsi"/>
              <w:noProof/>
              <w:color w:val="auto"/>
              <w:sz w:val="22"/>
              <w:lang w:val="en-NZ" w:eastAsia="en-NZ"/>
            </w:rPr>
          </w:pPr>
          <w:hyperlink w:anchor="_Toc143679062" w:history="1">
            <w:r w:rsidR="009F4876" w:rsidRPr="007B0CF8">
              <w:rPr>
                <w:rStyle w:val="Hyperlink"/>
                <w:noProof/>
              </w:rPr>
              <w:t>Glossary of terms</w:t>
            </w:r>
            <w:r w:rsidR="009F4876">
              <w:rPr>
                <w:noProof/>
                <w:webHidden/>
              </w:rPr>
              <w:tab/>
            </w:r>
            <w:r w:rsidR="009F4876">
              <w:rPr>
                <w:noProof/>
                <w:webHidden/>
              </w:rPr>
              <w:fldChar w:fldCharType="begin"/>
            </w:r>
            <w:r w:rsidR="009F4876">
              <w:rPr>
                <w:noProof/>
                <w:webHidden/>
              </w:rPr>
              <w:instrText xml:space="preserve"> PAGEREF _Toc143679062 \h </w:instrText>
            </w:r>
            <w:r w:rsidR="009F4876">
              <w:rPr>
                <w:noProof/>
                <w:webHidden/>
              </w:rPr>
            </w:r>
            <w:r w:rsidR="009F4876">
              <w:rPr>
                <w:noProof/>
                <w:webHidden/>
              </w:rPr>
              <w:fldChar w:fldCharType="separate"/>
            </w:r>
            <w:r w:rsidR="009F4876">
              <w:rPr>
                <w:noProof/>
                <w:webHidden/>
              </w:rPr>
              <w:t>16</w:t>
            </w:r>
            <w:r w:rsidR="009F4876">
              <w:rPr>
                <w:noProof/>
                <w:webHidden/>
              </w:rPr>
              <w:fldChar w:fldCharType="end"/>
            </w:r>
          </w:hyperlink>
        </w:p>
        <w:p w14:paraId="34D744A3" w14:textId="38AB0B96" w:rsidR="00DF1BEF" w:rsidRDefault="00DF1BEF">
          <w:r w:rsidRPr="3D0750B7">
            <w:rPr>
              <w:b/>
              <w:bCs/>
              <w:noProof/>
            </w:rPr>
            <w:fldChar w:fldCharType="end"/>
          </w:r>
        </w:p>
      </w:sdtContent>
    </w:sdt>
    <w:p w14:paraId="7C449B9D" w14:textId="3A547169" w:rsidR="004B7E44" w:rsidRDefault="004B7E44" w:rsidP="004B7E44"/>
    <w:p w14:paraId="6F12E12D" w14:textId="77777777" w:rsidR="004B7E44" w:rsidRPr="004B7E44" w:rsidRDefault="004B7E44" w:rsidP="3D0750B7">
      <w:pPr>
        <w:pStyle w:val="Heading3"/>
        <w:rPr>
          <w:rFonts w:eastAsiaTheme="minorEastAsia"/>
          <w:b/>
          <w:bCs/>
          <w:i w:val="0"/>
          <w:sz w:val="44"/>
          <w:szCs w:val="44"/>
        </w:rPr>
      </w:pPr>
    </w:p>
    <w:p w14:paraId="3D4C14E6" w14:textId="77777777" w:rsidR="00E94B5F" w:rsidRDefault="00E94B5F" w:rsidP="004B7E44"/>
    <w:p w14:paraId="6EE5FF7D" w14:textId="77777777" w:rsidR="006B0AC9" w:rsidRDefault="006B0AC9" w:rsidP="004B7E44"/>
    <w:p w14:paraId="159B675F" w14:textId="77777777" w:rsidR="006B0AC9" w:rsidRDefault="006B0AC9" w:rsidP="004B7E44"/>
    <w:p w14:paraId="0019BB5A" w14:textId="76351919" w:rsidR="006B0AC9" w:rsidRDefault="006B0AC9">
      <w:pPr>
        <w:spacing w:after="200"/>
      </w:pPr>
      <w:r>
        <w:br w:type="page"/>
      </w:r>
    </w:p>
    <w:p w14:paraId="582CFB65" w14:textId="77777777" w:rsidR="000C1C96" w:rsidRDefault="000C1C96" w:rsidP="005229F5">
      <w:pPr>
        <w:pStyle w:val="Heading1"/>
      </w:pPr>
    </w:p>
    <w:p w14:paraId="2606AE6D" w14:textId="4A11AF64" w:rsidR="003D0FB4" w:rsidRDefault="005229F5" w:rsidP="3D0750B7">
      <w:pPr>
        <w:pStyle w:val="Heading1"/>
        <w:rPr>
          <w:rFonts w:ascii="Arial" w:hAnsi="Arial" w:cs="Arial"/>
        </w:rPr>
      </w:pPr>
      <w:bookmarkStart w:id="1" w:name="_Toc143679049"/>
      <w:r>
        <w:t xml:space="preserve">Whakapapa </w:t>
      </w:r>
      <w:r w:rsidRPr="3D0750B7">
        <w:rPr>
          <w:rFonts w:ascii="Arial" w:hAnsi="Arial" w:cs="Arial"/>
        </w:rPr>
        <w:t>​</w:t>
      </w:r>
      <w:bookmarkEnd w:id="1"/>
    </w:p>
    <w:p w14:paraId="695E5F4A" w14:textId="23827B01" w:rsidR="003D0FB4" w:rsidRDefault="003D0FB4" w:rsidP="3D0750B7">
      <w:r w:rsidRPr="3D0750B7">
        <w:t xml:space="preserve">In October 2022, the Ministry was gifted the platform’s official name and whakapapa by Dr Wayne Ngata: Tāhūrangi. </w:t>
      </w:r>
    </w:p>
    <w:p w14:paraId="5FB58983" w14:textId="77777777" w:rsidR="003D0FB4" w:rsidRPr="00CB5F8A" w:rsidRDefault="003D0FB4" w:rsidP="3D0750B7"/>
    <w:p w14:paraId="7A93B35B" w14:textId="590110A1" w:rsidR="005229F5" w:rsidRPr="005229F5" w:rsidRDefault="005229F5" w:rsidP="000C1C96">
      <w:proofErr w:type="spellStart"/>
      <w:r>
        <w:t>Tāhū</w:t>
      </w:r>
      <w:proofErr w:type="spellEnd"/>
      <w:r>
        <w:t>, often referred to as Tāh</w:t>
      </w:r>
      <w:r w:rsidR="00242244">
        <w:t>u</w:t>
      </w:r>
      <w:r>
        <w:t>h</w:t>
      </w:r>
      <w:r w:rsidR="00242244">
        <w:t>u</w:t>
      </w:r>
      <w:r>
        <w:t xml:space="preserve">, is the central ridgepole that runs the length of a wharenui. This pole is important within any </w:t>
      </w:r>
      <w:proofErr w:type="spellStart"/>
      <w:r>
        <w:t>whare</w:t>
      </w:r>
      <w:proofErr w:type="spellEnd"/>
      <w:r>
        <w:t xml:space="preserve">: it not only holds it </w:t>
      </w:r>
      <w:proofErr w:type="gramStart"/>
      <w:r>
        <w:t>up, but</w:t>
      </w:r>
      <w:proofErr w:type="gramEnd"/>
      <w:r>
        <w:t xml:space="preserve"> depicts the whakapapa of those who descend from it. Its use within the name is also a reflection of Te Tāhuhu o </w:t>
      </w:r>
      <w:proofErr w:type="spellStart"/>
      <w:r>
        <w:t>te</w:t>
      </w:r>
      <w:proofErr w:type="spellEnd"/>
      <w:r>
        <w:t xml:space="preserve"> Mātauranga, acknowledging that the new curriculum platform is a taonga the Ministry of Education is responsible for.   ​</w:t>
      </w:r>
    </w:p>
    <w:p w14:paraId="0F54979B" w14:textId="77777777" w:rsidR="005229F5" w:rsidRPr="005229F5" w:rsidRDefault="005229F5" w:rsidP="000C1C96">
      <w:proofErr w:type="spellStart"/>
      <w:r>
        <w:t>Rangi</w:t>
      </w:r>
      <w:proofErr w:type="spellEnd"/>
      <w:r>
        <w:t xml:space="preserve">, as in </w:t>
      </w:r>
      <w:proofErr w:type="spellStart"/>
      <w:r>
        <w:t>Ipurangi</w:t>
      </w:r>
      <w:proofErr w:type="spellEnd"/>
      <w:r>
        <w:t xml:space="preserve"> or internet, is used here to describe knowledge that sits within the sky (often referred to as information in ‘the cloud’). </w:t>
      </w:r>
      <w:proofErr w:type="spellStart"/>
      <w:r>
        <w:t>Rangi</w:t>
      </w:r>
      <w:proofErr w:type="spellEnd"/>
      <w:r>
        <w:t xml:space="preserve"> also refers to </w:t>
      </w:r>
      <w:proofErr w:type="spellStart"/>
      <w:r>
        <w:t>Ranginui</w:t>
      </w:r>
      <w:proofErr w:type="spellEnd"/>
      <w:r>
        <w:t xml:space="preserve"> – the atua who takes care of everything across the sky.</w:t>
      </w:r>
    </w:p>
    <w:p w14:paraId="1D59C7D6" w14:textId="57ACC1D0" w:rsidR="318D7B49" w:rsidRDefault="318D7B49" w:rsidP="318D7B49"/>
    <w:p w14:paraId="654471CD" w14:textId="5BBAD859" w:rsidR="06024961" w:rsidRDefault="06024961" w:rsidP="3D0750B7">
      <w:pPr>
        <w:rPr>
          <w:rFonts w:eastAsia="Calibri" w:cs="Calibri"/>
        </w:rPr>
      </w:pPr>
      <w:r w:rsidRPr="3D0750B7">
        <w:rPr>
          <w:rFonts w:eastAsia="Calibri" w:cs="Calibri"/>
        </w:rPr>
        <w:t xml:space="preserve">Many of the kupu Māori found throughout this site, are connected to the whakapapa and </w:t>
      </w:r>
      <w:proofErr w:type="spellStart"/>
      <w:r w:rsidRPr="3D0750B7">
        <w:rPr>
          <w:rFonts w:eastAsia="Calibri" w:cs="Calibri"/>
        </w:rPr>
        <w:t>whakaaro</w:t>
      </w:r>
      <w:proofErr w:type="spellEnd"/>
      <w:r w:rsidRPr="3D0750B7">
        <w:rPr>
          <w:rFonts w:eastAsia="Calibri" w:cs="Calibri"/>
        </w:rPr>
        <w:t xml:space="preserve"> of our gifted kupu ‘</w:t>
      </w:r>
      <w:r w:rsidRPr="3D0750B7">
        <w:rPr>
          <w:rFonts w:eastAsia="Calibri" w:cs="Calibri"/>
          <w:i/>
          <w:iCs/>
        </w:rPr>
        <w:t>Tāhūrangi’</w:t>
      </w:r>
      <w:r w:rsidRPr="3D0750B7">
        <w:rPr>
          <w:rFonts w:eastAsia="Calibri" w:cs="Calibri"/>
        </w:rPr>
        <w:t xml:space="preserve">. To support your understanding of the terms used on this site, there is a glossary [kupu taka] that can be found at the end of this </w:t>
      </w:r>
      <w:r w:rsidRPr="3D0750B7">
        <w:rPr>
          <w:rFonts w:eastAsia="Calibri" w:cs="Calibri"/>
          <w:i/>
          <w:iCs/>
        </w:rPr>
        <w:t>‘Getting Started Guide</w:t>
      </w:r>
      <w:proofErr w:type="gramStart"/>
      <w:r w:rsidRPr="3D0750B7">
        <w:rPr>
          <w:rFonts w:eastAsia="Calibri" w:cs="Calibri"/>
          <w:i/>
          <w:iCs/>
        </w:rPr>
        <w:t>’</w:t>
      </w:r>
      <w:r w:rsidRPr="3D0750B7">
        <w:rPr>
          <w:rFonts w:eastAsia="Calibri" w:cs="Calibri"/>
        </w:rPr>
        <w:t xml:space="preserve"> .</w:t>
      </w:r>
      <w:proofErr w:type="gramEnd"/>
    </w:p>
    <w:p w14:paraId="3B48DE5D" w14:textId="77777777" w:rsidR="005229F5" w:rsidRPr="005229F5" w:rsidRDefault="005229F5" w:rsidP="005229F5">
      <w:pPr>
        <w:pStyle w:val="Heading2"/>
        <w:rPr>
          <w:color w:val="161718" w:themeColor="text1"/>
        </w:rPr>
      </w:pPr>
      <w:bookmarkStart w:id="2" w:name="_Introduction"/>
      <w:bookmarkEnd w:id="2"/>
    </w:p>
    <w:p w14:paraId="75877371" w14:textId="77777777" w:rsidR="005229F5" w:rsidRPr="005229F5" w:rsidRDefault="005229F5" w:rsidP="000C1C96">
      <w:pPr>
        <w:pStyle w:val="Heading1"/>
      </w:pPr>
      <w:bookmarkStart w:id="3" w:name="_Toc143679050"/>
      <w:r>
        <w:t>Introduction</w:t>
      </w:r>
      <w:bookmarkEnd w:id="3"/>
    </w:p>
    <w:p w14:paraId="1AAF447E" w14:textId="56FF7098" w:rsidR="006B0AC9" w:rsidRDefault="005229F5" w:rsidP="004B7E44">
      <w:r>
        <w:t xml:space="preserve">Welcome to Tāhūrangi, our new digital home for teaching and learning resources from early learning through to secondary schooling across the national curriculum of Aotearoa New Zealand. This </w:t>
      </w:r>
      <w:r w:rsidR="00E73A2E">
        <w:t>g</w:t>
      </w:r>
      <w:r w:rsidR="00E372DE">
        <w:t>uide</w:t>
      </w:r>
      <w:r>
        <w:t xml:space="preserve"> will </w:t>
      </w:r>
      <w:r w:rsidR="005E2ECB">
        <w:t xml:space="preserve">introduce you to some of </w:t>
      </w:r>
      <w:r w:rsidR="005F636C">
        <w:t xml:space="preserve">its </w:t>
      </w:r>
      <w:r w:rsidR="00F30872">
        <w:t xml:space="preserve">different </w:t>
      </w:r>
      <w:r w:rsidR="005E2ECB">
        <w:t>parts</w:t>
      </w:r>
      <w:r w:rsidR="00F30872">
        <w:t xml:space="preserve">, </w:t>
      </w:r>
      <w:r w:rsidR="005E2ECB">
        <w:t xml:space="preserve">so that </w:t>
      </w:r>
      <w:r>
        <w:t xml:space="preserve">you </w:t>
      </w:r>
      <w:r w:rsidR="005E2ECB">
        <w:t xml:space="preserve">can </w:t>
      </w:r>
      <w:r w:rsidR="00E73A2E">
        <w:t xml:space="preserve">start </w:t>
      </w:r>
      <w:r w:rsidR="00B254AB">
        <w:t xml:space="preserve">making the most of your time </w:t>
      </w:r>
      <w:r w:rsidR="005F636C">
        <w:t xml:space="preserve">here. </w:t>
      </w:r>
      <w:r w:rsidR="00B66357">
        <w:t xml:space="preserve"> You might find a lot of features feel familiar</w:t>
      </w:r>
      <w:r w:rsidR="00E11044">
        <w:t xml:space="preserve"> already – this guide will help you figure out the rest.</w:t>
      </w:r>
      <w:r w:rsidR="00B66357">
        <w:t xml:space="preserve"> </w:t>
      </w:r>
    </w:p>
    <w:p w14:paraId="3511EECB" w14:textId="77777777" w:rsidR="00B66357" w:rsidRDefault="00B66357" w:rsidP="004B7E44"/>
    <w:p w14:paraId="524DE6D3" w14:textId="6F27BEE1" w:rsidR="00DA0FB6" w:rsidRDefault="00DA0FB6">
      <w:pPr>
        <w:spacing w:after="200"/>
      </w:pPr>
      <w:r>
        <w:br w:type="page"/>
      </w:r>
    </w:p>
    <w:p w14:paraId="3F91F69D" w14:textId="77777777" w:rsidR="005A1D06" w:rsidRDefault="005A1D06" w:rsidP="002F65C5">
      <w:pPr>
        <w:pStyle w:val="Heading1"/>
      </w:pPr>
    </w:p>
    <w:p w14:paraId="3CC1F581" w14:textId="31A91B88" w:rsidR="002F65C5" w:rsidRDefault="002F65C5" w:rsidP="002F65C5">
      <w:pPr>
        <w:pStyle w:val="Heading1"/>
      </w:pPr>
      <w:bookmarkStart w:id="4" w:name="_Toc143679051"/>
      <w:r>
        <w:t>Getting started</w:t>
      </w:r>
      <w:bookmarkEnd w:id="4"/>
    </w:p>
    <w:p w14:paraId="77F42FC6" w14:textId="0CD4F92B" w:rsidR="002F65C5" w:rsidRDefault="002F65C5" w:rsidP="002F65C5"/>
    <w:p w14:paraId="6DD9BDEE" w14:textId="1C90FD41" w:rsidR="002F65C5" w:rsidRDefault="0027479E" w:rsidP="002F65C5">
      <w:r>
        <w:t xml:space="preserve">On </w:t>
      </w:r>
      <w:r w:rsidR="002F65C5">
        <w:t xml:space="preserve">the </w:t>
      </w:r>
      <w:r>
        <w:t xml:space="preserve">Tāhūrangi </w:t>
      </w:r>
      <w:r w:rsidR="002F65C5">
        <w:t xml:space="preserve">home page, you will see </w:t>
      </w:r>
      <w:r>
        <w:t xml:space="preserve">a welcome message with </w:t>
      </w:r>
      <w:r w:rsidR="002F65C5">
        <w:t xml:space="preserve">three curriculum tiles:  Te </w:t>
      </w:r>
      <w:proofErr w:type="spellStart"/>
      <w:r w:rsidR="002F65C5">
        <w:t>Whāriki</w:t>
      </w:r>
      <w:proofErr w:type="spellEnd"/>
      <w:r w:rsidR="002F65C5">
        <w:t xml:space="preserve"> Online, Te Marautanga o Aotearoa, or New Zealand Curriculum Online. You can navigate to your curriculum of choice by clicking on th</w:t>
      </w:r>
      <w:r w:rsidR="00FA555E">
        <w:t>os</w:t>
      </w:r>
      <w:r w:rsidR="002F65C5">
        <w:t xml:space="preserve">e </w:t>
      </w:r>
      <w:r w:rsidR="004F60DF">
        <w:t xml:space="preserve">curriculum </w:t>
      </w:r>
      <w:r w:rsidR="002F65C5">
        <w:t>tiles</w:t>
      </w:r>
      <w:r w:rsidR="00FA555E">
        <w:t xml:space="preserve">, or by clicking on </w:t>
      </w:r>
      <w:r w:rsidR="005F7AD2">
        <w:t>the buttons of the same name at the top and bottom tool bar</w:t>
      </w:r>
      <w:r w:rsidR="00AD5FBC">
        <w:t>.</w:t>
      </w:r>
    </w:p>
    <w:p w14:paraId="3B6FC55E" w14:textId="60B9E3FF" w:rsidR="002F65C5" w:rsidRDefault="002F65C5" w:rsidP="002F65C5"/>
    <w:p w14:paraId="175AC977" w14:textId="76100AC7" w:rsidR="008317F7" w:rsidRDefault="00CC1D66" w:rsidP="002F65C5">
      <w:r>
        <w:t xml:space="preserve">You can toggle the Language </w:t>
      </w:r>
      <w:r w:rsidR="004F60DF">
        <w:t>B</w:t>
      </w:r>
      <w:r>
        <w:t xml:space="preserve">utton to switch between English and </w:t>
      </w:r>
      <w:proofErr w:type="spellStart"/>
      <w:r w:rsidR="000B01A3">
        <w:t>te</w:t>
      </w:r>
      <w:proofErr w:type="spellEnd"/>
      <w:r w:rsidR="000B01A3">
        <w:t xml:space="preserve"> </w:t>
      </w:r>
      <w:proofErr w:type="spellStart"/>
      <w:r w:rsidR="000B01A3">
        <w:t>r</w:t>
      </w:r>
      <w:r>
        <w:t>eo</w:t>
      </w:r>
      <w:proofErr w:type="spellEnd"/>
      <w:r>
        <w:t xml:space="preserve"> Māori. </w:t>
      </w:r>
      <w:r w:rsidR="00C258FE">
        <w:t xml:space="preserve">This feature is also </w:t>
      </w:r>
      <w:r w:rsidR="004E7006">
        <w:t>available</w:t>
      </w:r>
      <w:r w:rsidR="00C258FE">
        <w:t xml:space="preserve"> </w:t>
      </w:r>
      <w:r w:rsidR="004E7006">
        <w:t xml:space="preserve">within Te Marautanga o Aotearoa resources. </w:t>
      </w:r>
    </w:p>
    <w:p w14:paraId="15BC30C3" w14:textId="77777777" w:rsidR="008317F7" w:rsidRDefault="008317F7" w:rsidP="002F65C5"/>
    <w:p w14:paraId="55584F2B" w14:textId="6CD3D213" w:rsidR="002F65C5" w:rsidRDefault="002F65C5" w:rsidP="002F65C5">
      <w:r>
        <w:t xml:space="preserve">The homepage also has a news </w:t>
      </w:r>
      <w:r w:rsidR="00AD5FBC">
        <w:t>section</w:t>
      </w:r>
      <w:r w:rsidR="005F7AD2">
        <w:t xml:space="preserve">, where you can </w:t>
      </w:r>
      <w:r w:rsidR="00427C5B">
        <w:t>read the latest curriculum news</w:t>
      </w:r>
      <w:r>
        <w:t xml:space="preserve"> from Te Tāhuhu o </w:t>
      </w:r>
      <w:proofErr w:type="spellStart"/>
      <w:r>
        <w:t>te</w:t>
      </w:r>
      <w:proofErr w:type="spellEnd"/>
      <w:r>
        <w:t xml:space="preserve"> Mātauranga | Ministry of Education. </w:t>
      </w:r>
    </w:p>
    <w:p w14:paraId="03A971EC" w14:textId="31A3C449" w:rsidR="00CD11A2" w:rsidRDefault="00CD11A2" w:rsidP="004B7E44"/>
    <w:p w14:paraId="66F7CA3B" w14:textId="6530B721" w:rsidR="00CD11A2" w:rsidRDefault="196802BD" w:rsidP="599A2B65">
      <w:r>
        <w:rPr>
          <w:noProof/>
        </w:rPr>
        <w:drawing>
          <wp:inline distT="0" distB="0" distL="0" distR="0" wp14:anchorId="4E53EBCE" wp14:editId="3D0750B7">
            <wp:extent cx="3228975" cy="4572000"/>
            <wp:effectExtent l="0" t="0" r="0" b="0"/>
            <wp:docPr id="631958787" name="Picture 63195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58787"/>
                    <pic:cNvPicPr/>
                  </pic:nvPicPr>
                  <pic:blipFill>
                    <a:blip r:embed="rId17">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5B5DFA3F" w14:textId="3424F5E9" w:rsidR="00DA0FB6" w:rsidRDefault="00DA0FB6" w:rsidP="004B7E44"/>
    <w:p w14:paraId="63C9D063" w14:textId="77466FC0" w:rsidR="00CD11A2" w:rsidRDefault="008F59B2" w:rsidP="008F59B2">
      <w:pPr>
        <w:tabs>
          <w:tab w:val="left" w:pos="8239"/>
        </w:tabs>
      </w:pPr>
      <w:r>
        <w:tab/>
      </w:r>
    </w:p>
    <w:p w14:paraId="735860F1" w14:textId="2A5031A3" w:rsidR="00FC11E1" w:rsidRDefault="00FC11E1" w:rsidP="000E40E3">
      <w:pPr>
        <w:pStyle w:val="Heading1"/>
      </w:pPr>
      <w:bookmarkStart w:id="5" w:name="_Toc143679052"/>
    </w:p>
    <w:p w14:paraId="5121C23C" w14:textId="60BC2C76" w:rsidR="000E40E3" w:rsidRPr="00C61EC1" w:rsidRDefault="000E40E3" w:rsidP="000E40E3">
      <w:pPr>
        <w:pStyle w:val="Heading1"/>
      </w:pPr>
      <w:r>
        <w:t xml:space="preserve">Homepage for </w:t>
      </w:r>
      <w:r w:rsidR="00BB2508">
        <w:t>Te Marautanga o Aotearoa</w:t>
      </w:r>
      <w:bookmarkEnd w:id="5"/>
      <w:r w:rsidR="00BB2508">
        <w:t xml:space="preserve"> </w:t>
      </w:r>
    </w:p>
    <w:p w14:paraId="17256858" w14:textId="77777777" w:rsidR="000E40E3" w:rsidRDefault="000E40E3" w:rsidP="000E40E3"/>
    <w:p w14:paraId="1120A4B4" w14:textId="70D84E59" w:rsidR="000E40E3" w:rsidRDefault="000E40E3" w:rsidP="000E40E3">
      <w:r>
        <w:t xml:space="preserve">Once you click on </w:t>
      </w:r>
      <w:r w:rsidR="0073109A">
        <w:t xml:space="preserve">a curriculum tile or </w:t>
      </w:r>
      <w:r>
        <w:t xml:space="preserve">tool bar </w:t>
      </w:r>
      <w:r w:rsidR="0073109A">
        <w:t>button</w:t>
      </w:r>
      <w:r>
        <w:t xml:space="preserve">, you will land on the homepage for that part of the national curriculum. </w:t>
      </w:r>
    </w:p>
    <w:p w14:paraId="2AC43620" w14:textId="7DEF03CF" w:rsidR="00510CBD" w:rsidRDefault="00510CBD" w:rsidP="0078012C">
      <w:pPr>
        <w:tabs>
          <w:tab w:val="left" w:pos="6950"/>
        </w:tabs>
      </w:pPr>
    </w:p>
    <w:p w14:paraId="45D5C1BA" w14:textId="70EC832D" w:rsidR="00510CBD" w:rsidRDefault="00FC11E1" w:rsidP="0078012C">
      <w:pPr>
        <w:tabs>
          <w:tab w:val="left" w:pos="6950"/>
        </w:tabs>
      </w:pPr>
      <w:r>
        <w:rPr>
          <w:noProof/>
        </w:rPr>
        <w:drawing>
          <wp:anchor distT="0" distB="0" distL="114300" distR="114300" simplePos="0" relativeHeight="251660800" behindDoc="0" locked="0" layoutInCell="1" allowOverlap="1" wp14:anchorId="3CA669A1" wp14:editId="36679990">
            <wp:simplePos x="0" y="0"/>
            <wp:positionH relativeFrom="column">
              <wp:posOffset>278130</wp:posOffset>
            </wp:positionH>
            <wp:positionV relativeFrom="paragraph">
              <wp:posOffset>12700</wp:posOffset>
            </wp:positionV>
            <wp:extent cx="2819400" cy="4572000"/>
            <wp:effectExtent l="0" t="0" r="0" b="0"/>
            <wp:wrapThrough wrapText="bothSides">
              <wp:wrapPolygon edited="0">
                <wp:start x="0" y="0"/>
                <wp:lineTo x="0" y="21510"/>
                <wp:lineTo x="21454" y="21510"/>
                <wp:lineTo x="21454" y="0"/>
                <wp:lineTo x="0" y="0"/>
              </wp:wrapPolygon>
            </wp:wrapThrough>
            <wp:docPr id="314156788" name="Picture 31415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4572000"/>
                    </a:xfrm>
                    <a:prstGeom prst="rect">
                      <a:avLst/>
                    </a:prstGeom>
                  </pic:spPr>
                </pic:pic>
              </a:graphicData>
            </a:graphic>
          </wp:anchor>
        </w:drawing>
      </w:r>
    </w:p>
    <w:p w14:paraId="4FF25378" w14:textId="26EF7252" w:rsidR="00510CBD" w:rsidRDefault="00510CBD" w:rsidP="0078012C">
      <w:pPr>
        <w:tabs>
          <w:tab w:val="left" w:pos="6950"/>
        </w:tabs>
      </w:pPr>
    </w:p>
    <w:p w14:paraId="213FAE18" w14:textId="1F00D9E0" w:rsidR="00510CBD" w:rsidRDefault="00510CBD" w:rsidP="0078012C">
      <w:pPr>
        <w:tabs>
          <w:tab w:val="left" w:pos="6950"/>
        </w:tabs>
      </w:pPr>
    </w:p>
    <w:p w14:paraId="4FBFBBAA" w14:textId="2704E303" w:rsidR="00510CBD" w:rsidRDefault="00510CBD" w:rsidP="0078012C">
      <w:pPr>
        <w:tabs>
          <w:tab w:val="left" w:pos="6950"/>
        </w:tabs>
      </w:pPr>
    </w:p>
    <w:p w14:paraId="5BA6AEF7" w14:textId="7DD20C72" w:rsidR="00510CBD" w:rsidRDefault="00510CBD" w:rsidP="0078012C">
      <w:pPr>
        <w:tabs>
          <w:tab w:val="left" w:pos="6950"/>
        </w:tabs>
      </w:pPr>
    </w:p>
    <w:p w14:paraId="6EC1A526" w14:textId="30CC39A5" w:rsidR="00003481" w:rsidRDefault="007A4E35" w:rsidP="73B172D4">
      <w:pPr>
        <w:tabs>
          <w:tab w:val="left" w:pos="6950"/>
        </w:tabs>
        <w:rPr>
          <w:lang w:val="en-NZ"/>
        </w:rPr>
      </w:pPr>
      <w:r>
        <w:t>This is</w:t>
      </w:r>
      <w:r w:rsidRPr="3D0750B7">
        <w:rPr>
          <w:i/>
          <w:iCs/>
        </w:rPr>
        <w:t xml:space="preserve"> </w:t>
      </w:r>
      <w:r>
        <w:t xml:space="preserve">the homepage of </w:t>
      </w:r>
      <w:r w:rsidR="00003481" w:rsidRPr="3D0750B7">
        <w:rPr>
          <w:i/>
          <w:iCs/>
        </w:rPr>
        <w:t>Te Marautanga o Aotearoa</w:t>
      </w:r>
      <w:r w:rsidR="00BE21D6" w:rsidRPr="3D0750B7">
        <w:rPr>
          <w:lang w:val="en-NZ"/>
        </w:rPr>
        <w:t xml:space="preserve">, </w:t>
      </w:r>
      <w:r w:rsidR="00401F1F" w:rsidRPr="3D0750B7">
        <w:rPr>
          <w:lang w:val="en-NZ"/>
        </w:rPr>
        <w:t>a part of Tāhūrangi</w:t>
      </w:r>
      <w:r w:rsidR="00BE21D6" w:rsidRPr="3D0750B7">
        <w:rPr>
          <w:i/>
          <w:iCs/>
          <w:lang w:val="en-NZ"/>
        </w:rPr>
        <w:t xml:space="preserve">. </w:t>
      </w:r>
      <w:r w:rsidR="00BE21D6" w:rsidRPr="3D0750B7">
        <w:rPr>
          <w:lang w:val="en-NZ"/>
        </w:rPr>
        <w:t>From here,</w:t>
      </w:r>
      <w:r w:rsidR="00BE21D6" w:rsidRPr="3D0750B7">
        <w:rPr>
          <w:i/>
          <w:iCs/>
          <w:lang w:val="en-NZ"/>
        </w:rPr>
        <w:t xml:space="preserve"> </w:t>
      </w:r>
      <w:r w:rsidR="00EB0F91" w:rsidRPr="3D0750B7">
        <w:rPr>
          <w:lang w:val="en-NZ"/>
        </w:rPr>
        <w:t xml:space="preserve">you can start exploring all the resources, information, and news related to </w:t>
      </w:r>
      <w:r w:rsidR="00003481" w:rsidRPr="3D0750B7">
        <w:rPr>
          <w:i/>
          <w:iCs/>
        </w:rPr>
        <w:t>Te Marautanga o Aotearoa</w:t>
      </w:r>
      <w:r w:rsidR="00EB0F91" w:rsidRPr="3D0750B7">
        <w:rPr>
          <w:lang w:val="en-NZ"/>
        </w:rPr>
        <w:t xml:space="preserve">. </w:t>
      </w:r>
    </w:p>
    <w:p w14:paraId="3B735FB0" w14:textId="77777777" w:rsidR="00003481" w:rsidRDefault="00003481" w:rsidP="3D0750B7">
      <w:pPr>
        <w:rPr>
          <w:lang w:val="en-NZ"/>
        </w:rPr>
      </w:pPr>
    </w:p>
    <w:p w14:paraId="358EDACD" w14:textId="700C828A" w:rsidR="00510CBD" w:rsidRPr="00E6412E" w:rsidRDefault="007311D9" w:rsidP="3D0750B7">
      <w:r w:rsidRPr="3D0750B7">
        <w:rPr>
          <w:rFonts w:eastAsia="Calibri" w:cs="Calibri"/>
        </w:rPr>
        <w:t xml:space="preserve">Across </w:t>
      </w:r>
      <w:r w:rsidRPr="3D0750B7">
        <w:rPr>
          <w:i/>
          <w:iCs/>
        </w:rPr>
        <w:t>Te Marautanga o Aotearoa</w:t>
      </w:r>
      <w:r w:rsidRPr="3D0750B7">
        <w:rPr>
          <w:rFonts w:eastAsia="Calibri" w:cs="Calibri"/>
        </w:rPr>
        <w:t>, you can find the Support button at the top of every resource and every kaupapa landing page.</w:t>
      </w:r>
      <w:r w:rsidR="00510CBD">
        <w:t xml:space="preserve"> </w:t>
      </w:r>
      <w:r w:rsidR="007A4E35">
        <w:t xml:space="preserve">This is where you can find </w:t>
      </w:r>
      <w:r w:rsidR="00900227">
        <w:t>Getting Started Guide</w:t>
      </w:r>
      <w:r w:rsidR="00FB1B4D">
        <w:t>s for each curriculum area</w:t>
      </w:r>
      <w:r w:rsidR="00900227">
        <w:t>.</w:t>
      </w:r>
    </w:p>
    <w:p w14:paraId="6DCACE4E" w14:textId="330A75A3" w:rsidR="006E2E98" w:rsidRDefault="006E2E98" w:rsidP="3D0750B7"/>
    <w:p w14:paraId="3D34F1C3" w14:textId="52057CD4" w:rsidR="006E2E98" w:rsidRDefault="006E2E98" w:rsidP="3D0750B7"/>
    <w:p w14:paraId="281BB01B" w14:textId="215FBD9F" w:rsidR="006E2E98" w:rsidRDefault="006E2E98" w:rsidP="3D0750B7"/>
    <w:p w14:paraId="2D7BDAF1" w14:textId="78435D2C" w:rsidR="006E2E98" w:rsidRDefault="006E2E98" w:rsidP="3D0750B7"/>
    <w:p w14:paraId="44CA2947" w14:textId="77777777" w:rsidR="002E1AB1" w:rsidRDefault="002E1AB1" w:rsidP="00ED3488">
      <w:pPr>
        <w:pStyle w:val="Heading1"/>
      </w:pPr>
      <w:bookmarkStart w:id="6" w:name="_Toc143679053"/>
    </w:p>
    <w:p w14:paraId="480CE01A" w14:textId="77777777" w:rsidR="002E1AB1" w:rsidRDefault="002E1AB1" w:rsidP="00ED3488">
      <w:pPr>
        <w:pStyle w:val="Heading1"/>
      </w:pPr>
    </w:p>
    <w:p w14:paraId="023BD772" w14:textId="69AE15A7" w:rsidR="00ED3488" w:rsidRDefault="00ED3488" w:rsidP="00ED3488">
      <w:pPr>
        <w:pStyle w:val="Heading1"/>
      </w:pPr>
      <w:r>
        <w:t>Searching for resources on Tāhūrangi</w:t>
      </w:r>
      <w:bookmarkEnd w:id="6"/>
      <w:r>
        <w:t xml:space="preserve"> </w:t>
      </w:r>
    </w:p>
    <w:p w14:paraId="4CC4D055" w14:textId="77777777" w:rsidR="00ED3488" w:rsidRPr="00801450" w:rsidRDefault="00ED3488" w:rsidP="00801450"/>
    <w:p w14:paraId="01759890" w14:textId="55379197" w:rsidR="00511696" w:rsidRPr="00514149" w:rsidRDefault="00511696" w:rsidP="00514149">
      <w:r w:rsidRPr="00514149">
        <w:t xml:space="preserve">For some of the kaupapa in the </w:t>
      </w:r>
      <w:proofErr w:type="spellStart"/>
      <w:r w:rsidRPr="00514149">
        <w:t>Whata</w:t>
      </w:r>
      <w:proofErr w:type="spellEnd"/>
      <w:r w:rsidRPr="00514149">
        <w:t xml:space="preserve"> </w:t>
      </w:r>
      <w:proofErr w:type="spellStart"/>
      <w:r w:rsidRPr="00514149">
        <w:t>Pātoro</w:t>
      </w:r>
      <w:proofErr w:type="spellEnd"/>
      <w:r w:rsidRPr="00514149">
        <w:t xml:space="preserve"> clicking the links may automatically redirect you to Kauwhata Reo. </w:t>
      </w:r>
    </w:p>
    <w:p w14:paraId="70B29241" w14:textId="6650953D" w:rsidR="6E3913FB" w:rsidRPr="00514149" w:rsidRDefault="6E3913FB" w:rsidP="00514149"/>
    <w:p w14:paraId="4DCC3FC5" w14:textId="1AE77A13" w:rsidR="49F47E44" w:rsidRPr="00514149" w:rsidRDefault="49F47E44" w:rsidP="00514149">
      <w:r w:rsidRPr="00514149">
        <w:t xml:space="preserve">You can get a sense of what resources to search for by exploring inside the </w:t>
      </w:r>
      <w:proofErr w:type="spellStart"/>
      <w:r w:rsidRPr="00514149">
        <w:t>whata</w:t>
      </w:r>
      <w:proofErr w:type="spellEnd"/>
      <w:r w:rsidRPr="00514149">
        <w:t xml:space="preserve"> and clicking on the links: </w:t>
      </w:r>
    </w:p>
    <w:p w14:paraId="137A4B4B" w14:textId="69889198" w:rsidR="49F47E44" w:rsidRPr="00514149" w:rsidRDefault="49F47E44" w:rsidP="00514149">
      <w:pPr>
        <w:pStyle w:val="ListParagraph"/>
        <w:numPr>
          <w:ilvl w:val="0"/>
          <w:numId w:val="14"/>
        </w:numPr>
        <w:rPr>
          <w:rFonts w:ascii="Calibri" w:eastAsiaTheme="minorEastAsia" w:hAnsi="Calibri"/>
          <w:color w:val="161718" w:themeColor="text1"/>
          <w:sz w:val="24"/>
          <w:lang w:val="en-US"/>
        </w:rPr>
      </w:pPr>
      <w:proofErr w:type="spellStart"/>
      <w:r w:rsidRPr="00514149">
        <w:rPr>
          <w:rFonts w:ascii="Calibri" w:eastAsiaTheme="minorEastAsia" w:hAnsi="Calibri"/>
          <w:color w:val="161718" w:themeColor="text1"/>
          <w:sz w:val="24"/>
          <w:lang w:val="en-US"/>
        </w:rPr>
        <w:lastRenderedPageBreak/>
        <w:t>Whata</w:t>
      </w:r>
      <w:proofErr w:type="spellEnd"/>
      <w:r w:rsidRPr="00514149">
        <w:rPr>
          <w:rFonts w:ascii="Calibri" w:eastAsiaTheme="minorEastAsia" w:hAnsi="Calibri"/>
          <w:color w:val="161718" w:themeColor="text1"/>
          <w:sz w:val="24"/>
          <w:lang w:val="en-US"/>
        </w:rPr>
        <w:t xml:space="preserve"> </w:t>
      </w:r>
      <w:proofErr w:type="spellStart"/>
      <w:r w:rsidRPr="00514149">
        <w:rPr>
          <w:rFonts w:ascii="Calibri" w:eastAsiaTheme="minorEastAsia" w:hAnsi="Calibri"/>
          <w:color w:val="161718" w:themeColor="text1"/>
          <w:sz w:val="24"/>
          <w:lang w:val="en-US"/>
        </w:rPr>
        <w:t>Marau</w:t>
      </w:r>
      <w:proofErr w:type="spellEnd"/>
      <w:r w:rsidRPr="00514149">
        <w:rPr>
          <w:rFonts w:ascii="Calibri" w:eastAsiaTheme="minorEastAsia" w:hAnsi="Calibri"/>
          <w:color w:val="161718" w:themeColor="text1"/>
          <w:sz w:val="24"/>
          <w:lang w:val="en-US"/>
        </w:rPr>
        <w:t xml:space="preserve"> for Te Marautanga o Aotearoa document, materials related to the redesign - Te </w:t>
      </w:r>
      <w:proofErr w:type="spellStart"/>
      <w:r w:rsidRPr="00514149">
        <w:rPr>
          <w:rFonts w:ascii="Calibri" w:eastAsiaTheme="minorEastAsia" w:hAnsi="Calibri"/>
          <w:color w:val="161718" w:themeColor="text1"/>
          <w:sz w:val="24"/>
          <w:lang w:val="en-US"/>
        </w:rPr>
        <w:t>Tīrewa</w:t>
      </w:r>
      <w:proofErr w:type="spellEnd"/>
      <w:r w:rsidRPr="00514149">
        <w:rPr>
          <w:rFonts w:ascii="Calibri" w:eastAsiaTheme="minorEastAsia" w:hAnsi="Calibri"/>
          <w:color w:val="161718" w:themeColor="text1"/>
          <w:sz w:val="24"/>
          <w:lang w:val="en-US"/>
        </w:rPr>
        <w:t xml:space="preserve"> Marautanga, resources for NCEA achievement standards derived from </w:t>
      </w:r>
      <w:proofErr w:type="spellStart"/>
      <w:r w:rsidRPr="00514149">
        <w:rPr>
          <w:rFonts w:ascii="Calibri" w:eastAsiaTheme="minorEastAsia" w:hAnsi="Calibri"/>
          <w:color w:val="161718" w:themeColor="text1"/>
          <w:sz w:val="24"/>
          <w:lang w:val="en-US"/>
        </w:rPr>
        <w:t>TMoA</w:t>
      </w:r>
      <w:proofErr w:type="spellEnd"/>
      <w:r w:rsidRPr="00514149">
        <w:rPr>
          <w:rFonts w:ascii="Calibri" w:eastAsiaTheme="minorEastAsia" w:hAnsi="Calibri"/>
          <w:color w:val="161718" w:themeColor="text1"/>
          <w:sz w:val="24"/>
          <w:lang w:val="en-US"/>
        </w:rPr>
        <w:t xml:space="preserve"> and tools to support </w:t>
      </w:r>
      <w:proofErr w:type="gramStart"/>
      <w:r w:rsidRPr="00514149">
        <w:rPr>
          <w:rFonts w:ascii="Calibri" w:eastAsiaTheme="minorEastAsia" w:hAnsi="Calibri"/>
          <w:color w:val="161718" w:themeColor="text1"/>
          <w:sz w:val="24"/>
          <w:lang w:val="en-US"/>
        </w:rPr>
        <w:t>curriculum</w:t>
      </w:r>
      <w:proofErr w:type="gramEnd"/>
    </w:p>
    <w:p w14:paraId="15270378" w14:textId="3CA5E4F7" w:rsidR="49F47E44" w:rsidRPr="00514149" w:rsidRDefault="49F47E44" w:rsidP="00514149">
      <w:pPr>
        <w:pStyle w:val="ListParagraph"/>
        <w:numPr>
          <w:ilvl w:val="0"/>
          <w:numId w:val="14"/>
        </w:numPr>
        <w:rPr>
          <w:rFonts w:ascii="Calibri" w:eastAsiaTheme="minorEastAsia" w:hAnsi="Calibri"/>
          <w:color w:val="161718" w:themeColor="text1"/>
          <w:sz w:val="24"/>
          <w:lang w:val="en-US"/>
        </w:rPr>
      </w:pPr>
      <w:proofErr w:type="spellStart"/>
      <w:r w:rsidRPr="00514149">
        <w:rPr>
          <w:rFonts w:ascii="Calibri" w:eastAsiaTheme="minorEastAsia" w:hAnsi="Calibri"/>
          <w:color w:val="161718" w:themeColor="text1"/>
          <w:sz w:val="24"/>
          <w:lang w:val="en-US"/>
        </w:rPr>
        <w:t>Whata</w:t>
      </w:r>
      <w:proofErr w:type="spellEnd"/>
      <w:r w:rsidRPr="00514149">
        <w:rPr>
          <w:rFonts w:ascii="Calibri" w:eastAsiaTheme="minorEastAsia" w:hAnsi="Calibri"/>
          <w:color w:val="161718" w:themeColor="text1"/>
          <w:sz w:val="24"/>
          <w:lang w:val="en-US"/>
        </w:rPr>
        <w:t xml:space="preserve"> </w:t>
      </w:r>
      <w:proofErr w:type="spellStart"/>
      <w:r w:rsidRPr="00514149">
        <w:rPr>
          <w:rFonts w:ascii="Calibri" w:eastAsiaTheme="minorEastAsia" w:hAnsi="Calibri"/>
          <w:color w:val="161718" w:themeColor="text1"/>
          <w:sz w:val="24"/>
          <w:lang w:val="en-US"/>
        </w:rPr>
        <w:t>Pātoro</w:t>
      </w:r>
      <w:proofErr w:type="spellEnd"/>
      <w:r w:rsidRPr="00514149">
        <w:rPr>
          <w:rFonts w:ascii="Calibri" w:eastAsiaTheme="minorEastAsia" w:hAnsi="Calibri"/>
          <w:color w:val="161718" w:themeColor="text1"/>
          <w:sz w:val="24"/>
          <w:lang w:val="en-US"/>
        </w:rPr>
        <w:t xml:space="preserve"> – resources developed by </w:t>
      </w:r>
      <w:proofErr w:type="gramStart"/>
      <w:r w:rsidRPr="00514149">
        <w:rPr>
          <w:rFonts w:ascii="Calibri" w:eastAsiaTheme="minorEastAsia" w:hAnsi="Calibri"/>
          <w:color w:val="161718" w:themeColor="text1"/>
          <w:sz w:val="24"/>
          <w:lang w:val="en-US"/>
        </w:rPr>
        <w:t>kaupapa</w:t>
      </w:r>
      <w:proofErr w:type="gramEnd"/>
    </w:p>
    <w:p w14:paraId="3A10B8F4" w14:textId="5B2F5B19" w:rsidR="49F47E44" w:rsidRPr="00514149" w:rsidRDefault="49F47E44" w:rsidP="00514149">
      <w:pPr>
        <w:pStyle w:val="ListParagraph"/>
        <w:numPr>
          <w:ilvl w:val="0"/>
          <w:numId w:val="14"/>
        </w:numPr>
        <w:rPr>
          <w:rFonts w:ascii="Calibri" w:eastAsiaTheme="minorEastAsia" w:hAnsi="Calibri"/>
          <w:color w:val="161718" w:themeColor="text1"/>
          <w:sz w:val="24"/>
          <w:lang w:val="en-US"/>
        </w:rPr>
      </w:pPr>
      <w:proofErr w:type="spellStart"/>
      <w:r w:rsidRPr="00514149">
        <w:rPr>
          <w:rFonts w:ascii="Calibri" w:eastAsiaTheme="minorEastAsia" w:hAnsi="Calibri"/>
          <w:color w:val="161718" w:themeColor="text1"/>
          <w:sz w:val="24"/>
          <w:lang w:val="en-US"/>
        </w:rPr>
        <w:t>Whata</w:t>
      </w:r>
      <w:proofErr w:type="spellEnd"/>
      <w:r w:rsidRPr="00514149">
        <w:rPr>
          <w:rFonts w:ascii="Calibri" w:eastAsiaTheme="minorEastAsia" w:hAnsi="Calibri"/>
          <w:color w:val="161718" w:themeColor="text1"/>
          <w:sz w:val="24"/>
          <w:lang w:val="en-US"/>
        </w:rPr>
        <w:t xml:space="preserve"> Atua – resources grouped by </w:t>
      </w:r>
      <w:proofErr w:type="gramStart"/>
      <w:r w:rsidRPr="00514149">
        <w:rPr>
          <w:rFonts w:ascii="Calibri" w:eastAsiaTheme="minorEastAsia" w:hAnsi="Calibri"/>
          <w:color w:val="161718" w:themeColor="text1"/>
          <w:sz w:val="24"/>
          <w:lang w:val="en-US"/>
        </w:rPr>
        <w:t>atua</w:t>
      </w:r>
      <w:proofErr w:type="gramEnd"/>
    </w:p>
    <w:p w14:paraId="007D9DA2" w14:textId="33899A0A" w:rsidR="6E3913FB" w:rsidRDefault="49F47E44" w:rsidP="0062635C">
      <w:pPr>
        <w:rPr>
          <w:rFonts w:eastAsia="Calibri" w:cs="Calibri"/>
          <w:color w:val="92D050"/>
        </w:rPr>
      </w:pPr>
      <w:r w:rsidRPr="3D0750B7">
        <w:rPr>
          <w:rFonts w:eastAsia="Calibri" w:cs="Calibri"/>
          <w:color w:val="92D050"/>
        </w:rPr>
        <w:t xml:space="preserve"> </w:t>
      </w:r>
      <w:r w:rsidR="007867BD">
        <w:rPr>
          <w:noProof/>
        </w:rPr>
        <w:drawing>
          <wp:anchor distT="0" distB="0" distL="114300" distR="114300" simplePos="0" relativeHeight="251662848" behindDoc="1" locked="0" layoutInCell="1" allowOverlap="1" wp14:anchorId="1E6E174F" wp14:editId="683FCB04">
            <wp:simplePos x="0" y="0"/>
            <wp:positionH relativeFrom="margin">
              <wp:align>left</wp:align>
            </wp:positionH>
            <wp:positionV relativeFrom="paragraph">
              <wp:posOffset>218440</wp:posOffset>
            </wp:positionV>
            <wp:extent cx="2057400" cy="2418715"/>
            <wp:effectExtent l="0" t="0" r="0" b="635"/>
            <wp:wrapTight wrapText="bothSides">
              <wp:wrapPolygon edited="0">
                <wp:start x="0" y="0"/>
                <wp:lineTo x="0" y="21436"/>
                <wp:lineTo x="21400" y="21436"/>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2418715"/>
                    </a:xfrm>
                    <a:prstGeom prst="rect">
                      <a:avLst/>
                    </a:prstGeom>
                  </pic:spPr>
                </pic:pic>
              </a:graphicData>
            </a:graphic>
            <wp14:sizeRelH relativeFrom="margin">
              <wp14:pctWidth>0</wp14:pctWidth>
            </wp14:sizeRelH>
            <wp14:sizeRelV relativeFrom="margin">
              <wp14:pctHeight>0</wp14:pctHeight>
            </wp14:sizeRelV>
          </wp:anchor>
        </w:drawing>
      </w:r>
    </w:p>
    <w:p w14:paraId="49757EA5" w14:textId="5B069154" w:rsidR="00511696" w:rsidRDefault="0062635C" w:rsidP="0062635C">
      <w:r>
        <w:rPr>
          <w:noProof/>
        </w:rPr>
        <w:drawing>
          <wp:anchor distT="0" distB="0" distL="114300" distR="114300" simplePos="0" relativeHeight="251651583" behindDoc="1" locked="0" layoutInCell="1" allowOverlap="1" wp14:anchorId="5CEFE28B" wp14:editId="63730590">
            <wp:simplePos x="0" y="0"/>
            <wp:positionH relativeFrom="margin">
              <wp:posOffset>4434205</wp:posOffset>
            </wp:positionH>
            <wp:positionV relativeFrom="paragraph">
              <wp:posOffset>90486</wp:posOffset>
            </wp:positionV>
            <wp:extent cx="2409512" cy="2362200"/>
            <wp:effectExtent l="0" t="0" r="0" b="0"/>
            <wp:wrapNone/>
            <wp:docPr id="903740451" name="Picture 90374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740451"/>
                    <pic:cNvPicPr/>
                  </pic:nvPicPr>
                  <pic:blipFill rotWithShape="1">
                    <a:blip r:embed="rId20" cstate="print">
                      <a:extLst>
                        <a:ext uri="{28A0092B-C50C-407E-A947-70E740481C1C}">
                          <a14:useLocalDpi xmlns:a14="http://schemas.microsoft.com/office/drawing/2010/main" val="0"/>
                        </a:ext>
                      </a:extLst>
                    </a:blip>
                    <a:srcRect b="21800"/>
                    <a:stretch/>
                  </pic:blipFill>
                  <pic:spPr bwMode="auto">
                    <a:xfrm>
                      <a:off x="0" y="0"/>
                      <a:ext cx="2409512"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7BD">
        <w:rPr>
          <w:noProof/>
        </w:rPr>
        <w:drawing>
          <wp:anchor distT="0" distB="0" distL="114300" distR="114300" simplePos="0" relativeHeight="251661824" behindDoc="1" locked="0" layoutInCell="1" allowOverlap="1" wp14:anchorId="155FFDA0" wp14:editId="140A20F0">
            <wp:simplePos x="0" y="0"/>
            <wp:positionH relativeFrom="margin">
              <wp:posOffset>2164080</wp:posOffset>
            </wp:positionH>
            <wp:positionV relativeFrom="paragraph">
              <wp:posOffset>33020</wp:posOffset>
            </wp:positionV>
            <wp:extent cx="2199005" cy="2419350"/>
            <wp:effectExtent l="0" t="0" r="0" b="0"/>
            <wp:wrapTight wrapText="bothSides">
              <wp:wrapPolygon edited="0">
                <wp:start x="0" y="0"/>
                <wp:lineTo x="0" y="21430"/>
                <wp:lineTo x="21332" y="21430"/>
                <wp:lineTo x="213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9005" cy="2419350"/>
                    </a:xfrm>
                    <a:prstGeom prst="rect">
                      <a:avLst/>
                    </a:prstGeom>
                  </pic:spPr>
                </pic:pic>
              </a:graphicData>
            </a:graphic>
            <wp14:sizeRelH relativeFrom="margin">
              <wp14:pctWidth>0</wp14:pctWidth>
            </wp14:sizeRelH>
            <wp14:sizeRelV relativeFrom="margin">
              <wp14:pctHeight>0</wp14:pctHeight>
            </wp14:sizeRelV>
          </wp:anchor>
        </w:drawing>
      </w:r>
    </w:p>
    <w:p w14:paraId="1BE7EE81" w14:textId="1204BE56" w:rsidR="002E1AB1" w:rsidRPr="0062635C" w:rsidRDefault="002E1AB1" w:rsidP="0062635C"/>
    <w:p w14:paraId="5DB72D12" w14:textId="44E52949" w:rsidR="002E1AB1" w:rsidRPr="0062635C" w:rsidRDefault="002E1AB1" w:rsidP="0062635C"/>
    <w:p w14:paraId="22FEE721" w14:textId="77777777" w:rsidR="002E1AB1" w:rsidRPr="0062635C" w:rsidRDefault="002E1AB1" w:rsidP="0062635C"/>
    <w:p w14:paraId="12C81600" w14:textId="77777777" w:rsidR="002E1AB1" w:rsidRPr="0062635C" w:rsidRDefault="002E1AB1" w:rsidP="0062635C"/>
    <w:p w14:paraId="34013758" w14:textId="4E95897E" w:rsidR="002E1AB1" w:rsidRPr="0062635C" w:rsidRDefault="002E1AB1" w:rsidP="0062635C"/>
    <w:p w14:paraId="1477EB85" w14:textId="77777777" w:rsidR="002E1AB1" w:rsidRPr="0062635C" w:rsidRDefault="002E1AB1" w:rsidP="0062635C"/>
    <w:p w14:paraId="40977AA1" w14:textId="64F40E0E" w:rsidR="002E1AB1" w:rsidRPr="0062635C" w:rsidRDefault="002E1AB1" w:rsidP="0062635C"/>
    <w:p w14:paraId="072C1E1D" w14:textId="77777777" w:rsidR="002E1AB1" w:rsidRPr="0062635C" w:rsidRDefault="002E1AB1" w:rsidP="0062635C"/>
    <w:p w14:paraId="0D7712C6" w14:textId="77777777" w:rsidR="002E1AB1" w:rsidRPr="0062635C" w:rsidRDefault="002E1AB1" w:rsidP="0062635C"/>
    <w:p w14:paraId="64B6E3E8" w14:textId="29C90365" w:rsidR="002E1AB1" w:rsidRDefault="002E1AB1" w:rsidP="0062635C"/>
    <w:p w14:paraId="1F93FF87" w14:textId="77777777" w:rsidR="0062635C" w:rsidRPr="0062635C" w:rsidRDefault="0062635C" w:rsidP="0062635C"/>
    <w:p w14:paraId="335DA4F9" w14:textId="7D2CFB8E" w:rsidR="73B172D4" w:rsidRPr="0062635C" w:rsidRDefault="002E1AB1" w:rsidP="0062635C">
      <w:r>
        <w:t>If you know what you are looking for, use</w:t>
      </w:r>
      <w:r w:rsidR="1E7D975E">
        <w:t xml:space="preserve"> the search bar in the </w:t>
      </w:r>
      <w:proofErr w:type="spellStart"/>
      <w:r w:rsidR="1E7D975E">
        <w:t>Whata</w:t>
      </w:r>
      <w:proofErr w:type="spellEnd"/>
      <w:r w:rsidR="1E7D975E">
        <w:t xml:space="preserve"> </w:t>
      </w:r>
      <w:proofErr w:type="spellStart"/>
      <w:r w:rsidR="1E7D975E">
        <w:t>Whātoro</w:t>
      </w:r>
      <w:proofErr w:type="spellEnd"/>
      <w:r w:rsidR="1E7D975E">
        <w:t xml:space="preserve"> to do a site wide search. The filters will help you narrow down the results.</w:t>
      </w:r>
    </w:p>
    <w:p w14:paraId="4A2E8E07" w14:textId="0852FED7" w:rsidR="73B172D4" w:rsidRDefault="007867BD" w:rsidP="3D0750B7">
      <w:pPr>
        <w:rPr>
          <w:color w:val="161718" w:themeColor="background2" w:themeShade="1A"/>
        </w:rPr>
      </w:pPr>
      <w:r>
        <w:rPr>
          <w:noProof/>
        </w:rPr>
        <w:drawing>
          <wp:anchor distT="0" distB="0" distL="114300" distR="114300" simplePos="0" relativeHeight="251652608" behindDoc="1" locked="0" layoutInCell="1" allowOverlap="1" wp14:anchorId="6BF10997" wp14:editId="205C9371">
            <wp:simplePos x="0" y="0"/>
            <wp:positionH relativeFrom="margin">
              <wp:align>left</wp:align>
            </wp:positionH>
            <wp:positionV relativeFrom="paragraph">
              <wp:posOffset>168275</wp:posOffset>
            </wp:positionV>
            <wp:extent cx="2547415" cy="2876550"/>
            <wp:effectExtent l="0" t="0" r="5715" b="0"/>
            <wp:wrapNone/>
            <wp:docPr id="251038272" name="Picture 25103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382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7415" cy="2876550"/>
                    </a:xfrm>
                    <a:prstGeom prst="rect">
                      <a:avLst/>
                    </a:prstGeom>
                  </pic:spPr>
                </pic:pic>
              </a:graphicData>
            </a:graphic>
            <wp14:sizeRelH relativeFrom="margin">
              <wp14:pctWidth>0</wp14:pctWidth>
            </wp14:sizeRelH>
            <wp14:sizeRelV relativeFrom="margin">
              <wp14:pctHeight>0</wp14:pctHeight>
            </wp14:sizeRelV>
          </wp:anchor>
        </w:drawing>
      </w:r>
    </w:p>
    <w:p w14:paraId="70793257" w14:textId="1E730E15" w:rsidR="008901B9" w:rsidRDefault="008901B9" w:rsidP="0017573C"/>
    <w:p w14:paraId="67CA20CA" w14:textId="5FD84EC7" w:rsidR="008901B9" w:rsidRDefault="008901B9" w:rsidP="0017573C"/>
    <w:p w14:paraId="7AC05BF1" w14:textId="4DCCFC50" w:rsidR="008901B9" w:rsidRDefault="008901B9" w:rsidP="0017573C"/>
    <w:p w14:paraId="0CF6575A" w14:textId="1E4902E9" w:rsidR="008901B9" w:rsidRDefault="008901B9" w:rsidP="0017573C"/>
    <w:p w14:paraId="6F226061" w14:textId="5A94A994" w:rsidR="008901B9" w:rsidRDefault="008901B9" w:rsidP="318D7B49"/>
    <w:p w14:paraId="32FC0C7D" w14:textId="00A522C8" w:rsidR="318D7B49" w:rsidRDefault="318D7B49" w:rsidP="318D7B49"/>
    <w:p w14:paraId="4A862613" w14:textId="12E76A88" w:rsidR="008901B9" w:rsidRDefault="008901B9" w:rsidP="0017573C"/>
    <w:p w14:paraId="2C3D641A" w14:textId="77777777" w:rsidR="008901B9" w:rsidRDefault="008901B9" w:rsidP="0017573C"/>
    <w:p w14:paraId="14BD29A8" w14:textId="27876E48" w:rsidR="008901B9" w:rsidRDefault="008901B9" w:rsidP="0017573C"/>
    <w:p w14:paraId="631E622F" w14:textId="3F8DDD26" w:rsidR="00F504C9" w:rsidRDefault="00F504C9" w:rsidP="73B172D4"/>
    <w:p w14:paraId="45D9FCCC" w14:textId="6AC0FD0E" w:rsidR="00AE3C21" w:rsidRDefault="00AE3C21" w:rsidP="0017573C"/>
    <w:p w14:paraId="1DA50122" w14:textId="7DA60FC7" w:rsidR="008901B9" w:rsidRDefault="008901B9" w:rsidP="599A2B65"/>
    <w:p w14:paraId="64948593" w14:textId="1540526D" w:rsidR="00785D8B" w:rsidRDefault="00785D8B" w:rsidP="004B7E44">
      <w:pPr>
        <w:rPr>
          <w:b/>
          <w:bCs/>
        </w:rPr>
      </w:pPr>
    </w:p>
    <w:p w14:paraId="7F9BD32E" w14:textId="6E7DBC6B" w:rsidR="00785D8B" w:rsidRDefault="00785D8B" w:rsidP="004B7E44">
      <w:pPr>
        <w:rPr>
          <w:b/>
          <w:bCs/>
        </w:rPr>
      </w:pPr>
    </w:p>
    <w:p w14:paraId="588EBBEB" w14:textId="77777777" w:rsidR="002E1AB1" w:rsidRDefault="002E1AB1" w:rsidP="004B7E44">
      <w:pPr>
        <w:rPr>
          <w:b/>
          <w:bCs/>
        </w:rPr>
      </w:pPr>
    </w:p>
    <w:p w14:paraId="0A64D27A" w14:textId="77777777" w:rsidR="002E1AB1" w:rsidRDefault="002E1AB1" w:rsidP="004B7E44">
      <w:pPr>
        <w:rPr>
          <w:b/>
          <w:bCs/>
        </w:rPr>
      </w:pPr>
    </w:p>
    <w:p w14:paraId="02A66563" w14:textId="77777777" w:rsidR="007867BD" w:rsidRDefault="007867BD" w:rsidP="73B172D4">
      <w:pPr>
        <w:pStyle w:val="Heading1"/>
      </w:pPr>
      <w:bookmarkStart w:id="7" w:name="_Toc143679054"/>
    </w:p>
    <w:p w14:paraId="2098A5AE" w14:textId="40E7409C" w:rsidR="001164F1" w:rsidRDefault="001164F1" w:rsidP="3D0750B7">
      <w:pPr>
        <w:pStyle w:val="Heading1"/>
      </w:pPr>
      <w:r>
        <w:t xml:space="preserve">Extending your </w:t>
      </w:r>
      <w:r w:rsidR="0020491F">
        <w:t>s</w:t>
      </w:r>
      <w:r>
        <w:t>earch on Tāhūrangi</w:t>
      </w:r>
      <w:bookmarkEnd w:id="7"/>
      <w:r>
        <w:t xml:space="preserve"> </w:t>
      </w:r>
    </w:p>
    <w:p w14:paraId="1B18C88C" w14:textId="77777777" w:rsidR="001164F1" w:rsidRDefault="001164F1" w:rsidP="001164F1"/>
    <w:p w14:paraId="5172B4C5" w14:textId="4E905D57" w:rsidR="003D788D" w:rsidRDefault="003D788D" w:rsidP="003D788D">
      <w:pPr>
        <w:spacing w:after="200"/>
      </w:pPr>
      <w:r>
        <w:t>Following your search (if you press enter and obtain all search returns)</w:t>
      </w:r>
      <w:r w:rsidR="0078410C">
        <w:t>,</w:t>
      </w:r>
      <w:r>
        <w:t xml:space="preserve"> you will be presented with a search results page. This has been designed to </w:t>
      </w:r>
      <w:proofErr w:type="spellStart"/>
      <w:r>
        <w:t>maximise</w:t>
      </w:r>
      <w:proofErr w:type="spellEnd"/>
      <w:r>
        <w:t xml:space="preserve"> the use of filters (located on either the left</w:t>
      </w:r>
      <w:r w:rsidR="0078410C">
        <w:t>-</w:t>
      </w:r>
      <w:r>
        <w:t>hand or right</w:t>
      </w:r>
      <w:r w:rsidR="0078410C">
        <w:t>-</w:t>
      </w:r>
      <w:r>
        <w:t xml:space="preserve">hand side of the search results) to </w:t>
      </w:r>
      <w:proofErr w:type="gramStart"/>
      <w:r>
        <w:t>quickly and easily show you all the available resources</w:t>
      </w:r>
      <w:proofErr w:type="gramEnd"/>
      <w:r>
        <w:t xml:space="preserve"> you are searching for.</w:t>
      </w:r>
    </w:p>
    <w:p w14:paraId="32D02FF8" w14:textId="54850D52" w:rsidR="003D788D" w:rsidRDefault="003D788D" w:rsidP="003D788D">
      <w:pPr>
        <w:spacing w:after="200"/>
      </w:pPr>
      <w:r>
        <w:t>Using the search filters will start to narrow down the search returns (resources) to ensure your key area(s) of focus are surfaced.</w:t>
      </w:r>
    </w:p>
    <w:p w14:paraId="11B66358" w14:textId="534FC918" w:rsidR="003D788D" w:rsidRDefault="003D788D" w:rsidP="003D788D">
      <w:pPr>
        <w:spacing w:after="200"/>
      </w:pPr>
      <w:r>
        <w:t>Tāhūrangi also enables users to quicky and easily access all the resources for your search across the other curricul</w:t>
      </w:r>
      <w:r w:rsidR="0078410C">
        <w:t>a;</w:t>
      </w:r>
      <w:r>
        <w:t xml:space="preserve"> all you need to do is select the Tāhūrangi tab on the search results screen and you will see how many resources are available in the other curricula. To access these</w:t>
      </w:r>
      <w:r w:rsidR="000547FA">
        <w:t>,</w:t>
      </w:r>
      <w:r>
        <w:t xml:space="preserve"> all you need to do is click the curriculum </w:t>
      </w:r>
      <w:r w:rsidR="000547FA">
        <w:t xml:space="preserve">where </w:t>
      </w:r>
      <w:r>
        <w:t>you want to see the available resources and you will be directed to those search returns (on a new tab).</w:t>
      </w:r>
    </w:p>
    <w:p w14:paraId="2DBFA70C" w14:textId="36E275FC" w:rsidR="003D788D" w:rsidRDefault="003D788D" w:rsidP="003D788D">
      <w:pPr>
        <w:spacing w:after="200"/>
      </w:pPr>
      <w:r>
        <w:t>The search screen also enables you to access any artefacts (support materials) that match your search return, or to access external sites (e.g.</w:t>
      </w:r>
      <w:r w:rsidR="000547FA">
        <w:t>,</w:t>
      </w:r>
      <w:r>
        <w:t xml:space="preserve"> National Libraries) by selecting those tabs. </w:t>
      </w:r>
    </w:p>
    <w:p w14:paraId="18578241" w14:textId="1C779913" w:rsidR="64167FD4" w:rsidRDefault="64167FD4" w:rsidP="318D7B49">
      <w:pPr>
        <w:spacing w:after="200"/>
      </w:pPr>
      <w:r>
        <w:rPr>
          <w:noProof/>
        </w:rPr>
        <w:drawing>
          <wp:inline distT="0" distB="0" distL="0" distR="0" wp14:anchorId="3D94152B" wp14:editId="56DCA52D">
            <wp:extent cx="4572000" cy="2247900"/>
            <wp:effectExtent l="0" t="0" r="0" b="0"/>
            <wp:docPr id="636507342" name="Picture 6365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07342"/>
                    <pic:cNvPicPr/>
                  </pic:nvPicPr>
                  <pic:blipFill>
                    <a:blip r:embed="rId23">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03974D0E" w14:textId="77777777" w:rsidR="001164F1" w:rsidRDefault="001164F1" w:rsidP="00C07144">
      <w:pPr>
        <w:pStyle w:val="Heading1"/>
      </w:pPr>
    </w:p>
    <w:p w14:paraId="14FFF2C1" w14:textId="77777777" w:rsidR="007867BD" w:rsidRDefault="007867BD" w:rsidP="3D0750B7">
      <w:pPr>
        <w:spacing w:after="200"/>
        <w:rPr>
          <w:rFonts w:eastAsia="Times New Roman" w:cs="Times New Roman"/>
          <w:b/>
          <w:bCs/>
          <w:color w:val="0070C0"/>
          <w:sz w:val="48"/>
          <w:szCs w:val="48"/>
        </w:rPr>
      </w:pPr>
      <w:bookmarkStart w:id="8" w:name="_Toc143679055"/>
      <w:r>
        <w:br w:type="page"/>
      </w:r>
    </w:p>
    <w:p w14:paraId="159841DA" w14:textId="5066DB82" w:rsidR="00C07144" w:rsidRDefault="00C80DCF" w:rsidP="00C07144">
      <w:pPr>
        <w:pStyle w:val="Heading1"/>
      </w:pPr>
      <w:r>
        <w:lastRenderedPageBreak/>
        <w:t xml:space="preserve">Te Marautanga o Aotearoa </w:t>
      </w:r>
      <w:r w:rsidR="00C07144">
        <w:t>Resource Tiles</w:t>
      </w:r>
      <w:bookmarkEnd w:id="8"/>
      <w:r w:rsidR="00C07144">
        <w:t xml:space="preserve"> </w:t>
      </w:r>
    </w:p>
    <w:p w14:paraId="0D22FB3A" w14:textId="03D4BCEC" w:rsidR="00C07144" w:rsidRDefault="00C53E7F" w:rsidP="00C07144">
      <w:r>
        <w:t>You’ll find r</w:t>
      </w:r>
      <w:r w:rsidR="00C07144">
        <w:t xml:space="preserve">esource tiles, like </w:t>
      </w:r>
      <w:r w:rsidR="00F12D74">
        <w:t xml:space="preserve">the ones pictured </w:t>
      </w:r>
      <w:r w:rsidR="00C07144">
        <w:t xml:space="preserve">below, in </w:t>
      </w:r>
      <w:r w:rsidR="008474F3">
        <w:t xml:space="preserve">your </w:t>
      </w:r>
      <w:r w:rsidR="00C07144">
        <w:t>search results</w:t>
      </w:r>
      <w:r w:rsidR="00001D2A">
        <w:t>, in Atua pages</w:t>
      </w:r>
      <w:r w:rsidR="00C07144">
        <w:t xml:space="preserve"> and when you navigate to a page using the navigation bar.</w:t>
      </w:r>
    </w:p>
    <w:p w14:paraId="72749754" w14:textId="77777777" w:rsidR="00001D2A" w:rsidRDefault="00001D2A" w:rsidP="00C07144"/>
    <w:p w14:paraId="120C87EF" w14:textId="77777777" w:rsidR="00C07144" w:rsidRDefault="00C07144" w:rsidP="00C07144">
      <w:r>
        <w:t>These tiles show the following:</w:t>
      </w:r>
    </w:p>
    <w:p w14:paraId="05C7A795" w14:textId="5AE05685" w:rsidR="00C07144" w:rsidRDefault="00C07144" w:rsidP="00C07144">
      <w:r w:rsidRPr="3D0750B7">
        <w:rPr>
          <w:b/>
          <w:bCs/>
        </w:rPr>
        <w:t xml:space="preserve">Image: </w:t>
      </w:r>
      <w:r>
        <w:t xml:space="preserve">A </w:t>
      </w:r>
      <w:r w:rsidR="00E25F59">
        <w:t>thumbnail (</w:t>
      </w:r>
      <w:r w:rsidR="008474F3">
        <w:t>small picture</w:t>
      </w:r>
      <w:r w:rsidR="00E25F59">
        <w:t>)</w:t>
      </w:r>
      <w:r>
        <w:t xml:space="preserve"> representing the resource</w:t>
      </w:r>
    </w:p>
    <w:p w14:paraId="5774A4BE" w14:textId="27E43CE6" w:rsidR="00C07144" w:rsidRDefault="00C07144" w:rsidP="00C07144">
      <w:r w:rsidRPr="3D0750B7">
        <w:rPr>
          <w:b/>
          <w:bCs/>
        </w:rPr>
        <w:t xml:space="preserve">Title: </w:t>
      </w:r>
      <w:r>
        <w:t xml:space="preserve">The </w:t>
      </w:r>
      <w:r w:rsidR="008474F3">
        <w:t xml:space="preserve">name of the </w:t>
      </w:r>
      <w:r>
        <w:t>resource</w:t>
      </w:r>
    </w:p>
    <w:p w14:paraId="30E0EDE8" w14:textId="77259D11" w:rsidR="00C07144" w:rsidRDefault="00C07144" w:rsidP="00C07144">
      <w:r w:rsidRPr="3D0750B7">
        <w:rPr>
          <w:b/>
          <w:bCs/>
        </w:rPr>
        <w:t>Description:</w:t>
      </w:r>
      <w:r>
        <w:t xml:space="preserve"> A brief </w:t>
      </w:r>
      <w:r w:rsidR="008474F3">
        <w:t xml:space="preserve">explanation </w:t>
      </w:r>
      <w:r>
        <w:t>of what the resource is about</w:t>
      </w:r>
    </w:p>
    <w:p w14:paraId="4013B1CD" w14:textId="77777777" w:rsidR="00C07144" w:rsidRDefault="00C07144" w:rsidP="00C07144">
      <w:r w:rsidRPr="3D0750B7">
        <w:rPr>
          <w:b/>
          <w:bCs/>
        </w:rPr>
        <w:t xml:space="preserve">Tags: </w:t>
      </w:r>
      <w:r>
        <w:t xml:space="preserve">Two tags appear on the tile. The top tag is the audience (who the resource is intended for). </w:t>
      </w:r>
    </w:p>
    <w:p w14:paraId="4E98DB1D" w14:textId="4DB12FF1" w:rsidR="00C07144" w:rsidRDefault="00C07144" w:rsidP="00C07144">
      <w:r>
        <w:t xml:space="preserve">The bottom tag is </w:t>
      </w:r>
      <w:r w:rsidR="008474F3">
        <w:t xml:space="preserve">what language </w:t>
      </w:r>
      <w:r>
        <w:t>the resource</w:t>
      </w:r>
      <w:r w:rsidR="00A242B9">
        <w:t xml:space="preserve"> is provided in</w:t>
      </w:r>
      <w:r>
        <w:t xml:space="preserve">. </w:t>
      </w:r>
    </w:p>
    <w:p w14:paraId="5A30097C" w14:textId="450433B8" w:rsidR="000B01A3" w:rsidRDefault="00C07144" w:rsidP="000B01A3">
      <w:r w:rsidRPr="3D0750B7">
        <w:rPr>
          <w:b/>
          <w:bCs/>
        </w:rPr>
        <w:t>Kete:</w:t>
      </w:r>
      <w:r>
        <w:t xml:space="preserve"> The kete</w:t>
      </w:r>
      <w:r w:rsidR="00A242B9">
        <w:t xml:space="preserve">, represented by </w:t>
      </w:r>
      <w:r w:rsidR="00FE4AC9">
        <w:t>the</w:t>
      </w:r>
      <w:r w:rsidR="00A242B9">
        <w:t xml:space="preserve"> basket icon,</w:t>
      </w:r>
      <w:r>
        <w:t xml:space="preserve"> lets you add </w:t>
      </w:r>
      <w:r w:rsidR="00FE4AC9">
        <w:t>a</w:t>
      </w:r>
      <w:r w:rsidR="00A242B9">
        <w:t xml:space="preserve"> resource </w:t>
      </w:r>
      <w:r>
        <w:t xml:space="preserve">directly to your kete. </w:t>
      </w:r>
      <w:r w:rsidR="00AC6C0B">
        <w:t xml:space="preserve">You can </w:t>
      </w:r>
      <w:r w:rsidR="00135EE3">
        <w:t xml:space="preserve">view your kete at any </w:t>
      </w:r>
      <w:r w:rsidR="00F20E0A">
        <w:t>time and</w:t>
      </w:r>
      <w:r w:rsidR="00135EE3">
        <w:t xml:space="preserve"> download the resources </w:t>
      </w:r>
      <w:r w:rsidR="00F20E0A">
        <w:t>you have</w:t>
      </w:r>
      <w:r w:rsidR="00135EE3">
        <w:t xml:space="preserve"> added to it at a ti</w:t>
      </w:r>
      <w:r w:rsidR="00B75BF1">
        <w:t>m</w:t>
      </w:r>
      <w:r w:rsidR="00135EE3">
        <w:t xml:space="preserve">e that suits you. </w:t>
      </w:r>
      <w:r w:rsidR="00FE4AC9">
        <w:t xml:space="preserve">This is very similar to </w:t>
      </w:r>
      <w:r w:rsidR="00AC6C0B">
        <w:t xml:space="preserve">adding an item to your cart on any online shopping site. </w:t>
      </w:r>
      <w:bookmarkStart w:id="9" w:name="_Int_xg80bh5j"/>
      <w:r w:rsidR="000B01A3">
        <w:t>See “Kete” section of this guide for more details.</w:t>
      </w:r>
    </w:p>
    <w:p w14:paraId="7602C8CE" w14:textId="72B78060" w:rsidR="00C07144" w:rsidRDefault="00C07144" w:rsidP="000B01A3">
      <w:proofErr w:type="gramStart"/>
      <w:r w:rsidRPr="3D0750B7">
        <w:rPr>
          <w:b/>
          <w:bCs/>
        </w:rPr>
        <w:t>Plus</w:t>
      </w:r>
      <w:bookmarkEnd w:id="9"/>
      <w:proofErr w:type="gramEnd"/>
      <w:r w:rsidRPr="3D0750B7">
        <w:rPr>
          <w:b/>
          <w:bCs/>
        </w:rPr>
        <w:t xml:space="preserve"> symbol: </w:t>
      </w:r>
      <w:r>
        <w:t xml:space="preserve">The plus symbol lets you to add something directly to </w:t>
      </w:r>
      <w:r w:rsidR="00CB53A3">
        <w:t xml:space="preserve">one of </w:t>
      </w:r>
      <w:r>
        <w:t xml:space="preserve">your </w:t>
      </w:r>
      <w:proofErr w:type="spellStart"/>
      <w:r>
        <w:t>personalised</w:t>
      </w:r>
      <w:proofErr w:type="spellEnd"/>
      <w:r>
        <w:t xml:space="preserve"> collection</w:t>
      </w:r>
      <w:r w:rsidR="00CB53A3">
        <w:t>s, so that you can come back to it quickly anytime</w:t>
      </w:r>
      <w:r>
        <w:t>. This feature is currently</w:t>
      </w:r>
      <w:r w:rsidR="00CB53A3">
        <w:t xml:space="preserve"> only</w:t>
      </w:r>
      <w:r>
        <w:t xml:space="preserve"> available to those with an E</w:t>
      </w:r>
      <w:r w:rsidR="00CB53A3">
        <w:t xml:space="preserve">ducation </w:t>
      </w:r>
      <w:r>
        <w:t>S</w:t>
      </w:r>
      <w:r w:rsidR="00CB53A3">
        <w:t xml:space="preserve">ector </w:t>
      </w:r>
      <w:r>
        <w:t>L</w:t>
      </w:r>
      <w:r w:rsidR="00CB53A3">
        <w:t>ogon</w:t>
      </w:r>
      <w:r>
        <w:t xml:space="preserve">. </w:t>
      </w:r>
      <w:r w:rsidR="000B01A3">
        <w:t>See “Collections” section of this guide for more details.</w:t>
      </w:r>
    </w:p>
    <w:p w14:paraId="63DE8CCE" w14:textId="77777777" w:rsidR="00C07144" w:rsidRDefault="00C07144" w:rsidP="00C07144">
      <w:r w:rsidRPr="3D0750B7">
        <w:rPr>
          <w:b/>
          <w:bCs/>
        </w:rPr>
        <w:t>Arrow:</w:t>
      </w:r>
      <w:r>
        <w:t xml:space="preserve"> Clicking the arrow will open the resource.</w:t>
      </w:r>
    </w:p>
    <w:p w14:paraId="2704A560" w14:textId="242C9720" w:rsidR="004E4908" w:rsidRDefault="004E4908" w:rsidP="73B172D4">
      <w:pPr>
        <w:spacing w:after="200"/>
      </w:pPr>
    </w:p>
    <w:p w14:paraId="10A0FFA2" w14:textId="54C974CF" w:rsidR="004E4908" w:rsidRDefault="73D4A391" w:rsidP="73B172D4">
      <w:pPr>
        <w:spacing w:after="200"/>
      </w:pPr>
      <w:r>
        <w:rPr>
          <w:noProof/>
        </w:rPr>
        <w:drawing>
          <wp:inline distT="0" distB="0" distL="0" distR="0" wp14:anchorId="1430F896" wp14:editId="6CC8C519">
            <wp:extent cx="3228975" cy="2990865"/>
            <wp:effectExtent l="0" t="0" r="0" b="0"/>
            <wp:docPr id="827992554" name="Picture 8279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92554"/>
                    <pic:cNvPicPr/>
                  </pic:nvPicPr>
                  <pic:blipFill>
                    <a:blip r:embed="rId24">
                      <a:extLst>
                        <a:ext uri="{28A0092B-C50C-407E-A947-70E740481C1C}">
                          <a14:useLocalDpi xmlns:a14="http://schemas.microsoft.com/office/drawing/2010/main" val="0"/>
                        </a:ext>
                      </a:extLst>
                    </a:blip>
                    <a:srcRect t="16875" b="17708"/>
                    <a:stretch>
                      <a:fillRect/>
                    </a:stretch>
                  </pic:blipFill>
                  <pic:spPr>
                    <a:xfrm>
                      <a:off x="0" y="0"/>
                      <a:ext cx="3228975" cy="2990865"/>
                    </a:xfrm>
                    <a:prstGeom prst="rect">
                      <a:avLst/>
                    </a:prstGeom>
                  </pic:spPr>
                </pic:pic>
              </a:graphicData>
            </a:graphic>
          </wp:inline>
        </w:drawing>
      </w:r>
    </w:p>
    <w:p w14:paraId="40F8A2C8" w14:textId="77777777" w:rsidR="00595019" w:rsidRDefault="00595019" w:rsidP="3D0750B7">
      <w:pPr>
        <w:rPr>
          <w:b/>
          <w:bCs/>
        </w:rPr>
      </w:pPr>
    </w:p>
    <w:p w14:paraId="66D91C1F" w14:textId="77777777" w:rsidR="007867BD" w:rsidRDefault="007867BD" w:rsidP="3D0750B7">
      <w:pPr>
        <w:rPr>
          <w:b/>
          <w:bCs/>
        </w:rPr>
      </w:pPr>
    </w:p>
    <w:p w14:paraId="5B441622" w14:textId="5E120EC3" w:rsidR="00595019" w:rsidRDefault="00595019" w:rsidP="3D0750B7">
      <w:pPr>
        <w:spacing w:after="200"/>
        <w:rPr>
          <w:b/>
          <w:bCs/>
        </w:rPr>
      </w:pPr>
      <w:r w:rsidRPr="3D0750B7">
        <w:rPr>
          <w:b/>
          <w:bCs/>
        </w:rPr>
        <w:br w:type="page"/>
      </w:r>
    </w:p>
    <w:p w14:paraId="642B5BC0" w14:textId="77777777" w:rsidR="006C758C" w:rsidRDefault="006C758C" w:rsidP="00B86E34">
      <w:pPr>
        <w:pStyle w:val="Heading1"/>
      </w:pPr>
    </w:p>
    <w:p w14:paraId="528FE13A" w14:textId="0E5EC154" w:rsidR="00B86E34" w:rsidRDefault="00B86E34" w:rsidP="00B86E34">
      <w:pPr>
        <w:pStyle w:val="Heading1"/>
      </w:pPr>
      <w:r>
        <w:t xml:space="preserve">Te Marautanga o Aotearoa Resource Tiles </w:t>
      </w:r>
      <w:r w:rsidR="006C758C">
        <w:t xml:space="preserve">- </w:t>
      </w:r>
      <w:r>
        <w:t xml:space="preserve">Landing </w:t>
      </w:r>
      <w:r w:rsidR="006C758C">
        <w:t>Pages</w:t>
      </w:r>
    </w:p>
    <w:p w14:paraId="6113E047" w14:textId="77777777" w:rsidR="00B86E34" w:rsidRDefault="00B86E34" w:rsidP="3D0750B7">
      <w:pPr>
        <w:rPr>
          <w:b/>
          <w:bCs/>
        </w:rPr>
      </w:pPr>
    </w:p>
    <w:p w14:paraId="1E7AE645" w14:textId="77777777" w:rsidR="004E4908" w:rsidRDefault="004E4908" w:rsidP="004E4908">
      <w:r>
        <w:t xml:space="preserve">Resource tiles, like below, display on Te Marautanga o Aotearoa landing pages, such as that for Te </w:t>
      </w:r>
      <w:proofErr w:type="spellStart"/>
      <w:r>
        <w:t>Aho</w:t>
      </w:r>
      <w:proofErr w:type="spellEnd"/>
      <w:r>
        <w:t xml:space="preserve"> </w:t>
      </w:r>
      <w:bookmarkStart w:id="10" w:name="_Int_w4a7gzet"/>
      <w:r>
        <w:t>Ngārahu</w:t>
      </w:r>
      <w:bookmarkEnd w:id="10"/>
      <w:r>
        <w:t xml:space="preserve">. </w:t>
      </w:r>
    </w:p>
    <w:p w14:paraId="6BE0ABA6" w14:textId="77777777" w:rsidR="004E4908" w:rsidRDefault="004E4908" w:rsidP="004E4908">
      <w:r>
        <w:t>These tiles show the following:</w:t>
      </w:r>
    </w:p>
    <w:p w14:paraId="2525DD31" w14:textId="77777777" w:rsidR="004E4908" w:rsidRDefault="004E4908" w:rsidP="004E4908">
      <w:r w:rsidRPr="3D0750B7">
        <w:rPr>
          <w:b/>
          <w:bCs/>
        </w:rPr>
        <w:t xml:space="preserve">Image: </w:t>
      </w:r>
      <w:r>
        <w:t>A thumbnail image representing the resource</w:t>
      </w:r>
    </w:p>
    <w:p w14:paraId="38A36B35" w14:textId="77777777" w:rsidR="004E4908" w:rsidRDefault="004E4908" w:rsidP="004E4908">
      <w:r w:rsidRPr="3D0750B7">
        <w:rPr>
          <w:b/>
          <w:bCs/>
        </w:rPr>
        <w:t xml:space="preserve">Title: </w:t>
      </w:r>
      <w:r>
        <w:t>The resource title</w:t>
      </w:r>
    </w:p>
    <w:p w14:paraId="705491E3" w14:textId="77777777" w:rsidR="004E4908" w:rsidRDefault="004E4908" w:rsidP="004E4908">
      <w:r w:rsidRPr="3D0750B7">
        <w:rPr>
          <w:b/>
          <w:bCs/>
        </w:rPr>
        <w:t>Description Field:</w:t>
      </w:r>
      <w:r>
        <w:t xml:space="preserve"> The name of the iwi/hapū/whānau from where the </w:t>
      </w:r>
      <w:bookmarkStart w:id="11" w:name="_Int_OSy86pYV"/>
      <w:r>
        <w:t>pūrākau</w:t>
      </w:r>
      <w:bookmarkEnd w:id="11"/>
      <w:r>
        <w:t xml:space="preserve"> is based.</w:t>
      </w:r>
    </w:p>
    <w:p w14:paraId="776DB629" w14:textId="2208E327" w:rsidR="004E4908" w:rsidRDefault="004E4908" w:rsidP="004E4908">
      <w:r w:rsidRPr="3D0750B7">
        <w:rPr>
          <w:b/>
          <w:bCs/>
        </w:rPr>
        <w:t>Arrow:</w:t>
      </w:r>
      <w:r>
        <w:t xml:space="preserve"> Clicking the arrow will open the resource.</w:t>
      </w:r>
    </w:p>
    <w:p w14:paraId="4586A908" w14:textId="0E0C65F5" w:rsidR="00C82903" w:rsidRDefault="00595019">
      <w:pPr>
        <w:spacing w:after="200"/>
      </w:pPr>
      <w:r>
        <w:rPr>
          <w:noProof/>
        </w:rPr>
        <w:drawing>
          <wp:anchor distT="0" distB="0" distL="114300" distR="114300" simplePos="0" relativeHeight="251659776" behindDoc="1" locked="0" layoutInCell="1" allowOverlap="1" wp14:anchorId="47D7D9AD" wp14:editId="5901D57A">
            <wp:simplePos x="0" y="0"/>
            <wp:positionH relativeFrom="column">
              <wp:posOffset>316230</wp:posOffset>
            </wp:positionH>
            <wp:positionV relativeFrom="paragraph">
              <wp:posOffset>309880</wp:posOffset>
            </wp:positionV>
            <wp:extent cx="2760166" cy="3073967"/>
            <wp:effectExtent l="0" t="0" r="2540" b="0"/>
            <wp:wrapNone/>
            <wp:docPr id="1597160775" name="Picture 159716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60166" cy="3073967"/>
                    </a:xfrm>
                    <a:prstGeom prst="rect">
                      <a:avLst/>
                    </a:prstGeom>
                  </pic:spPr>
                </pic:pic>
              </a:graphicData>
            </a:graphic>
          </wp:anchor>
        </w:drawing>
      </w:r>
      <w:r w:rsidR="00C82903">
        <w:br w:type="page"/>
      </w:r>
    </w:p>
    <w:p w14:paraId="1EEC321F" w14:textId="77777777" w:rsidR="00B86E34" w:rsidRDefault="00B86E34" w:rsidP="000F7443">
      <w:pPr>
        <w:pStyle w:val="Heading1"/>
      </w:pPr>
      <w:bookmarkStart w:id="12" w:name="_Toc143679056"/>
    </w:p>
    <w:p w14:paraId="36DBF6E2" w14:textId="72F3C75E" w:rsidR="000F7443" w:rsidRDefault="000F7443" w:rsidP="000F7443">
      <w:pPr>
        <w:pStyle w:val="Heading1"/>
      </w:pPr>
      <w:r>
        <w:t xml:space="preserve">Functionality </w:t>
      </w:r>
      <w:r w:rsidR="00C30089">
        <w:t xml:space="preserve">of a </w:t>
      </w:r>
      <w:r w:rsidR="00595019">
        <w:t xml:space="preserve">Te Marautanga o </w:t>
      </w:r>
      <w:proofErr w:type="gramStart"/>
      <w:r w:rsidR="00595019">
        <w:t xml:space="preserve">Aotearoa </w:t>
      </w:r>
      <w:r w:rsidR="00C30089">
        <w:t xml:space="preserve"> Resource</w:t>
      </w:r>
      <w:bookmarkEnd w:id="12"/>
      <w:proofErr w:type="gramEnd"/>
    </w:p>
    <w:p w14:paraId="125000C4" w14:textId="77777777" w:rsidR="002C29A3" w:rsidRDefault="002C29A3" w:rsidP="002C29A3">
      <w:r>
        <w:t xml:space="preserve">Te Marautanga o Aotearoa resources on Tāhūrangi have </w:t>
      </w:r>
      <w:bookmarkStart w:id="13" w:name="_Int_XVaUADwU"/>
      <w:proofErr w:type="gramStart"/>
      <w:r>
        <w:t>a number of</w:t>
      </w:r>
      <w:bookmarkEnd w:id="13"/>
      <w:proofErr w:type="gramEnd"/>
      <w:r>
        <w:t xml:space="preserve"> </w:t>
      </w:r>
      <w:bookmarkStart w:id="14" w:name="_Int_ZZr3nGJ5"/>
      <w:r>
        <w:t>different features</w:t>
      </w:r>
      <w:bookmarkEnd w:id="14"/>
      <w:r>
        <w:t>.</w:t>
      </w:r>
    </w:p>
    <w:p w14:paraId="223A2351" w14:textId="77777777" w:rsidR="002C29A3" w:rsidRDefault="002C29A3" w:rsidP="002C29A3">
      <w:pPr>
        <w:rPr>
          <w:b/>
          <w:bCs/>
        </w:rPr>
      </w:pPr>
      <w:r>
        <w:t xml:space="preserve">At the top of the page, you will find a header. In this header section (as pictured below), you </w:t>
      </w:r>
      <w:r w:rsidRPr="3D0750B7">
        <w:rPr>
          <w:b/>
          <w:bCs/>
        </w:rPr>
        <w:t>will find:</w:t>
      </w:r>
      <w:r>
        <w:t xml:space="preserve"> </w:t>
      </w:r>
    </w:p>
    <w:p w14:paraId="2B69922D" w14:textId="77777777" w:rsidR="002C29A3" w:rsidRPr="002C29A3" w:rsidRDefault="002C29A3" w:rsidP="002C29A3">
      <w:pPr>
        <w:pStyle w:val="ListParagraph"/>
        <w:numPr>
          <w:ilvl w:val="0"/>
          <w:numId w:val="12"/>
        </w:numPr>
        <w:rPr>
          <w:rFonts w:ascii="Calibri" w:hAnsi="Calibri" w:cs="Calibri"/>
          <w:b/>
          <w:bCs/>
          <w:sz w:val="24"/>
          <w:szCs w:val="24"/>
        </w:rPr>
      </w:pPr>
      <w:r w:rsidRPr="3D0750B7">
        <w:rPr>
          <w:rFonts w:ascii="Calibri" w:hAnsi="Calibri" w:cs="Calibri"/>
          <w:sz w:val="24"/>
          <w:szCs w:val="24"/>
        </w:rPr>
        <w:t xml:space="preserve">the </w:t>
      </w:r>
      <w:r w:rsidRPr="3D0750B7">
        <w:rPr>
          <w:rFonts w:ascii="Calibri" w:hAnsi="Calibri" w:cs="Calibri"/>
          <w:b/>
          <w:bCs/>
          <w:sz w:val="24"/>
          <w:szCs w:val="24"/>
        </w:rPr>
        <w:t>Search Bar</w:t>
      </w:r>
    </w:p>
    <w:p w14:paraId="0C198139" w14:textId="77777777" w:rsidR="002C29A3" w:rsidRPr="002C29A3" w:rsidRDefault="002C29A3" w:rsidP="002C29A3">
      <w:pPr>
        <w:pStyle w:val="ListParagraph"/>
        <w:numPr>
          <w:ilvl w:val="0"/>
          <w:numId w:val="12"/>
        </w:numPr>
        <w:rPr>
          <w:rFonts w:ascii="Calibri" w:hAnsi="Calibri" w:cs="Calibri"/>
          <w:b/>
          <w:bCs/>
          <w:sz w:val="24"/>
          <w:szCs w:val="24"/>
        </w:rPr>
      </w:pPr>
      <w:r w:rsidRPr="3D0750B7">
        <w:rPr>
          <w:rFonts w:ascii="Calibri" w:hAnsi="Calibri" w:cs="Calibri"/>
          <w:sz w:val="24"/>
          <w:szCs w:val="24"/>
        </w:rPr>
        <w:t xml:space="preserve">the </w:t>
      </w:r>
      <w:r w:rsidRPr="3D0750B7">
        <w:rPr>
          <w:rFonts w:ascii="Calibri" w:hAnsi="Calibri" w:cs="Calibri"/>
          <w:b/>
          <w:bCs/>
          <w:sz w:val="24"/>
          <w:szCs w:val="24"/>
        </w:rPr>
        <w:t xml:space="preserve">Sign In </w:t>
      </w:r>
      <w:r w:rsidRPr="3D0750B7">
        <w:rPr>
          <w:rFonts w:ascii="Calibri" w:hAnsi="Calibri" w:cs="Calibri"/>
          <w:sz w:val="24"/>
          <w:szCs w:val="24"/>
        </w:rPr>
        <w:t>button</w:t>
      </w:r>
    </w:p>
    <w:p w14:paraId="497F1603" w14:textId="77777777" w:rsidR="002C29A3" w:rsidRPr="002C29A3" w:rsidRDefault="002C29A3" w:rsidP="002C29A3">
      <w:pPr>
        <w:pStyle w:val="ListParagraph"/>
        <w:numPr>
          <w:ilvl w:val="0"/>
          <w:numId w:val="12"/>
        </w:numPr>
        <w:rPr>
          <w:rFonts w:ascii="Calibri" w:hAnsi="Calibri" w:cs="Calibri"/>
          <w:b/>
          <w:bCs/>
          <w:sz w:val="24"/>
          <w:szCs w:val="24"/>
        </w:rPr>
      </w:pPr>
      <w:r w:rsidRPr="3D0750B7">
        <w:rPr>
          <w:rFonts w:ascii="Calibri" w:hAnsi="Calibri" w:cs="Calibri"/>
          <w:sz w:val="24"/>
          <w:szCs w:val="24"/>
        </w:rPr>
        <w:t xml:space="preserve">your </w:t>
      </w:r>
      <w:r w:rsidRPr="3D0750B7">
        <w:rPr>
          <w:rFonts w:ascii="Calibri" w:hAnsi="Calibri" w:cs="Calibri"/>
          <w:b/>
          <w:bCs/>
          <w:sz w:val="24"/>
          <w:szCs w:val="24"/>
        </w:rPr>
        <w:t>kete</w:t>
      </w:r>
      <w:r w:rsidRPr="3D0750B7">
        <w:rPr>
          <w:rFonts w:ascii="Calibri" w:hAnsi="Calibri" w:cs="Calibri"/>
          <w:sz w:val="24"/>
          <w:szCs w:val="24"/>
        </w:rPr>
        <w:t xml:space="preserve"> </w:t>
      </w:r>
    </w:p>
    <w:p w14:paraId="2B7C54AC" w14:textId="77777777" w:rsidR="002C29A3" w:rsidRPr="002C29A3" w:rsidRDefault="002C29A3" w:rsidP="002C29A3">
      <w:pPr>
        <w:pStyle w:val="ListParagraph"/>
        <w:numPr>
          <w:ilvl w:val="0"/>
          <w:numId w:val="12"/>
        </w:numPr>
        <w:rPr>
          <w:rFonts w:ascii="Calibri" w:hAnsi="Calibri" w:cs="Calibri"/>
          <w:b/>
          <w:bCs/>
          <w:sz w:val="24"/>
          <w:szCs w:val="24"/>
        </w:rPr>
      </w:pPr>
      <w:r w:rsidRPr="3D0750B7">
        <w:rPr>
          <w:rFonts w:ascii="Calibri" w:hAnsi="Calibri" w:cs="Calibri"/>
          <w:b/>
          <w:bCs/>
          <w:sz w:val="24"/>
          <w:szCs w:val="24"/>
        </w:rPr>
        <w:t xml:space="preserve">Support </w:t>
      </w:r>
    </w:p>
    <w:p w14:paraId="5BC90D52" w14:textId="77777777" w:rsidR="002C29A3" w:rsidRPr="002C29A3" w:rsidRDefault="002C29A3" w:rsidP="002C29A3">
      <w:pPr>
        <w:pStyle w:val="ListParagraph"/>
        <w:numPr>
          <w:ilvl w:val="0"/>
          <w:numId w:val="12"/>
        </w:numPr>
        <w:rPr>
          <w:rFonts w:ascii="Calibri" w:hAnsi="Calibri" w:cs="Calibri"/>
          <w:b/>
          <w:bCs/>
          <w:sz w:val="24"/>
          <w:szCs w:val="24"/>
        </w:rPr>
      </w:pPr>
      <w:r w:rsidRPr="3D0750B7">
        <w:rPr>
          <w:rFonts w:ascii="Calibri" w:hAnsi="Calibri" w:cs="Calibri"/>
          <w:sz w:val="24"/>
          <w:szCs w:val="24"/>
        </w:rPr>
        <w:t xml:space="preserve">the </w:t>
      </w:r>
      <w:r w:rsidRPr="3D0750B7">
        <w:rPr>
          <w:rFonts w:ascii="Calibri" w:hAnsi="Calibri" w:cs="Calibri"/>
          <w:b/>
          <w:bCs/>
          <w:sz w:val="24"/>
          <w:szCs w:val="24"/>
        </w:rPr>
        <w:t>Navigation Bar</w:t>
      </w:r>
    </w:p>
    <w:p w14:paraId="4B10DD87" w14:textId="77777777" w:rsidR="002C29A3" w:rsidRPr="002C29A3" w:rsidRDefault="002C29A3" w:rsidP="002C29A3">
      <w:pPr>
        <w:pStyle w:val="ListParagraph"/>
        <w:numPr>
          <w:ilvl w:val="0"/>
          <w:numId w:val="12"/>
        </w:numPr>
        <w:rPr>
          <w:rFonts w:ascii="Calibri" w:hAnsi="Calibri" w:cs="Calibri"/>
          <w:sz w:val="24"/>
          <w:szCs w:val="24"/>
        </w:rPr>
      </w:pPr>
      <w:r w:rsidRPr="3D0750B7">
        <w:rPr>
          <w:rFonts w:ascii="Calibri" w:hAnsi="Calibri" w:cs="Calibri"/>
          <w:sz w:val="24"/>
          <w:szCs w:val="24"/>
        </w:rPr>
        <w:t xml:space="preserve">Language </w:t>
      </w:r>
      <w:r w:rsidRPr="3D0750B7">
        <w:rPr>
          <w:rFonts w:ascii="Calibri" w:hAnsi="Calibri" w:cs="Calibri"/>
          <w:b/>
          <w:bCs/>
          <w:sz w:val="24"/>
          <w:szCs w:val="24"/>
        </w:rPr>
        <w:t>Toggle</w:t>
      </w:r>
    </w:p>
    <w:p w14:paraId="4F80AF5D" w14:textId="715CAB1A" w:rsidR="007867BD" w:rsidRPr="007867BD" w:rsidRDefault="002C29A3" w:rsidP="007867BD">
      <w:pPr>
        <w:pStyle w:val="ListParagraph"/>
        <w:numPr>
          <w:ilvl w:val="0"/>
          <w:numId w:val="12"/>
        </w:numPr>
        <w:rPr>
          <w:rFonts w:ascii="Calibri" w:hAnsi="Calibri" w:cs="Calibri"/>
          <w:sz w:val="24"/>
          <w:szCs w:val="24"/>
        </w:rPr>
      </w:pPr>
      <w:r w:rsidRPr="3D0750B7">
        <w:rPr>
          <w:rFonts w:ascii="Calibri" w:hAnsi="Calibri" w:cs="Calibri"/>
          <w:b/>
          <w:bCs/>
          <w:sz w:val="24"/>
          <w:szCs w:val="24"/>
        </w:rPr>
        <w:t>Links</w:t>
      </w:r>
      <w:r w:rsidRPr="3D0750B7">
        <w:rPr>
          <w:rFonts w:ascii="Calibri" w:hAnsi="Calibri" w:cs="Calibri"/>
          <w:sz w:val="24"/>
          <w:szCs w:val="24"/>
        </w:rPr>
        <w:t xml:space="preserve"> to other curricula</w:t>
      </w:r>
    </w:p>
    <w:p w14:paraId="6503B427" w14:textId="0874E267" w:rsidR="007867BD" w:rsidRPr="0062635C" w:rsidRDefault="007867BD" w:rsidP="0062635C">
      <w:r w:rsidRPr="0062635C">
        <w:t xml:space="preserve">In general, for teaching and learning resources, the teaching resource will be displayed first followed by teacher support material. The teaching resource will appear in different ways such as a book cover that can </w:t>
      </w:r>
      <w:proofErr w:type="gramStart"/>
      <w:r w:rsidRPr="0062635C">
        <w:t>be located in</w:t>
      </w:r>
      <w:proofErr w:type="gramEnd"/>
      <w:r w:rsidRPr="0062635C">
        <w:t xml:space="preserve"> your </w:t>
      </w:r>
      <w:proofErr w:type="spellStart"/>
      <w:r w:rsidRPr="0062635C">
        <w:t>kura</w:t>
      </w:r>
      <w:proofErr w:type="spellEnd"/>
      <w:r w:rsidRPr="0062635C">
        <w:t xml:space="preserve"> or ordered through Down the Back of the Chair, an app, video or linking you to an external site. Some teaching resources do not have teacher support material.</w:t>
      </w:r>
    </w:p>
    <w:p w14:paraId="071E3EFF" w14:textId="2E636B3E" w:rsidR="007867BD" w:rsidRPr="0062635C" w:rsidRDefault="007867BD" w:rsidP="0062635C"/>
    <w:p w14:paraId="5B3BB6FC" w14:textId="12E080B5" w:rsidR="007867BD" w:rsidRPr="0062635C" w:rsidRDefault="007867BD" w:rsidP="0062635C">
      <w:r w:rsidRPr="0062635C">
        <w:rPr>
          <w:noProof/>
        </w:rPr>
        <w:drawing>
          <wp:inline distT="0" distB="0" distL="0" distR="0" wp14:anchorId="49B66224" wp14:editId="5A6F8AE3">
            <wp:extent cx="1857375" cy="300215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375" cy="3002155"/>
                    </a:xfrm>
                    <a:prstGeom prst="rect">
                      <a:avLst/>
                    </a:prstGeom>
                  </pic:spPr>
                </pic:pic>
              </a:graphicData>
            </a:graphic>
          </wp:inline>
        </w:drawing>
      </w:r>
    </w:p>
    <w:p w14:paraId="23A34C88" w14:textId="77777777" w:rsidR="007867BD" w:rsidRPr="007867BD" w:rsidRDefault="007867BD" w:rsidP="3D0750B7">
      <w:pPr>
        <w:rPr>
          <w:rFonts w:cs="Calibri"/>
        </w:rPr>
      </w:pPr>
    </w:p>
    <w:p w14:paraId="25609AF9" w14:textId="77777777" w:rsidR="002C29A3" w:rsidRDefault="002C29A3" w:rsidP="3D0750B7">
      <w:pPr>
        <w:rPr>
          <w:b/>
          <w:bCs/>
        </w:rPr>
      </w:pPr>
      <w:r w:rsidRPr="3D0750B7">
        <w:rPr>
          <w:b/>
          <w:bCs/>
        </w:rPr>
        <w:t xml:space="preserve">Search Bar: </w:t>
      </w:r>
      <w:r>
        <w:t>This is easily identifiable by the spyglass icon. We have intentionally chosen to privilege Te Reo Māori here, regardless of which language you have the language toggle set to, with the text in the search bar reading</w:t>
      </w:r>
      <w:r w:rsidRPr="3D0750B7">
        <w:rPr>
          <w:b/>
          <w:bCs/>
        </w:rPr>
        <w:t xml:space="preserve"> “Rapua ki Kauwhata Reo.” </w:t>
      </w:r>
    </w:p>
    <w:p w14:paraId="0626152F" w14:textId="77777777" w:rsidR="002C29A3" w:rsidRDefault="002C29A3" w:rsidP="002C29A3">
      <w:r>
        <w:t>Using this search bar will return results from across Kauwhata Reo. See “Search” for more details.</w:t>
      </w:r>
    </w:p>
    <w:p w14:paraId="78F6ADCE" w14:textId="77777777" w:rsidR="002C29A3" w:rsidRDefault="002C29A3" w:rsidP="002C29A3">
      <w:pPr>
        <w:rPr>
          <w:b/>
          <w:bCs/>
        </w:rPr>
      </w:pPr>
    </w:p>
    <w:p w14:paraId="7E074D90" w14:textId="396BD5D2" w:rsidR="002C29A3" w:rsidRDefault="002C29A3" w:rsidP="002C29A3">
      <w:r w:rsidRPr="3D0750B7">
        <w:rPr>
          <w:b/>
          <w:bCs/>
        </w:rPr>
        <w:lastRenderedPageBreak/>
        <w:t xml:space="preserve">Sign In: </w:t>
      </w:r>
      <w:r>
        <w:t>Educators with a registered ESL login can click here to sign into their Tāhūrangi profile.</w:t>
      </w:r>
    </w:p>
    <w:p w14:paraId="793794EE" w14:textId="77777777" w:rsidR="002C29A3" w:rsidRDefault="002C29A3" w:rsidP="002C29A3">
      <w:r>
        <w:t>Kete: This is where resources you have added to your kete can be found and downloaded. See “kete” for more details.</w:t>
      </w:r>
    </w:p>
    <w:p w14:paraId="26DE30A0" w14:textId="77777777" w:rsidR="002C29A3" w:rsidRDefault="002C29A3" w:rsidP="002C29A3">
      <w:pPr>
        <w:rPr>
          <w:b/>
          <w:bCs/>
        </w:rPr>
      </w:pPr>
    </w:p>
    <w:p w14:paraId="645965F8" w14:textId="2A76B3D8" w:rsidR="002C29A3" w:rsidRDefault="002C29A3" w:rsidP="002C29A3">
      <w:r w:rsidRPr="3D0750B7">
        <w:rPr>
          <w:b/>
          <w:bCs/>
        </w:rPr>
        <w:t>Support Button</w:t>
      </w:r>
      <w:r>
        <w:t xml:space="preserve">: The support button will take you to our Tāhūrangi support page. This page has key information such as the whakapapa of Tāhūrangi, how-to videos, and details on how to contact us. </w:t>
      </w:r>
    </w:p>
    <w:p w14:paraId="48198255" w14:textId="77777777" w:rsidR="002C29A3" w:rsidRDefault="002C29A3" w:rsidP="002C29A3">
      <w:pPr>
        <w:rPr>
          <w:b/>
          <w:bCs/>
        </w:rPr>
      </w:pPr>
    </w:p>
    <w:p w14:paraId="54A9D081" w14:textId="34FC24B8" w:rsidR="002C29A3" w:rsidRDefault="002C29A3" w:rsidP="002C29A3">
      <w:r w:rsidRPr="3D0750B7">
        <w:rPr>
          <w:b/>
          <w:bCs/>
        </w:rPr>
        <w:t xml:space="preserve">Navigation Bar: </w:t>
      </w:r>
      <w:r>
        <w:t xml:space="preserve">You can find things on Tāhūrangi either by search or using the navigation bar. The navigation bar has drop downs for each of the </w:t>
      </w:r>
      <w:proofErr w:type="spellStart"/>
      <w:r>
        <w:t>whata</w:t>
      </w:r>
      <w:proofErr w:type="spellEnd"/>
      <w:r>
        <w:t xml:space="preserve"> on Kauwhata Reo. </w:t>
      </w:r>
    </w:p>
    <w:p w14:paraId="2D79E2DF" w14:textId="77777777" w:rsidR="002C29A3" w:rsidRDefault="002C29A3" w:rsidP="002C29A3">
      <w:pPr>
        <w:rPr>
          <w:b/>
          <w:bCs/>
        </w:rPr>
      </w:pPr>
    </w:p>
    <w:p w14:paraId="11B0D6E8" w14:textId="15A9C867" w:rsidR="002C29A3" w:rsidRDefault="002C29A3" w:rsidP="002C29A3">
      <w:r w:rsidRPr="3D0750B7">
        <w:rPr>
          <w:b/>
          <w:bCs/>
        </w:rPr>
        <w:t xml:space="preserve">Language Toggle: </w:t>
      </w:r>
      <w:r>
        <w:t>The language toggle allows the user to “toggle” between Te Reo Māori and English. The toggle will change the instructional language on the page. With the toggle switched to Reo Māori the About this resource box would give the instruction “</w:t>
      </w:r>
      <w:proofErr w:type="spellStart"/>
      <w:r>
        <w:t>Tāpirihia</w:t>
      </w:r>
      <w:proofErr w:type="spellEnd"/>
      <w:r>
        <w:t xml:space="preserve"> ki </w:t>
      </w:r>
      <w:proofErr w:type="spellStart"/>
      <w:r>
        <w:t>te</w:t>
      </w:r>
      <w:proofErr w:type="spellEnd"/>
      <w:r>
        <w:t xml:space="preserve"> kete,” with it set to English it will appear as “Add to resource.” This toggle will not translate every resource, however, where a resource has an English alternative, when the toggle is switched to English, the English will be presented. </w:t>
      </w:r>
    </w:p>
    <w:p w14:paraId="271F48B0" w14:textId="77777777" w:rsidR="002C29A3" w:rsidRDefault="002C29A3" w:rsidP="002C29A3">
      <w:pPr>
        <w:rPr>
          <w:b/>
          <w:bCs/>
        </w:rPr>
      </w:pPr>
    </w:p>
    <w:p w14:paraId="4831474A" w14:textId="38015B7B" w:rsidR="002C29A3" w:rsidRDefault="002C29A3" w:rsidP="002C29A3">
      <w:r w:rsidRPr="3D0750B7">
        <w:rPr>
          <w:b/>
          <w:bCs/>
        </w:rPr>
        <w:t xml:space="preserve">Links to other curricula areas: </w:t>
      </w:r>
      <w:r>
        <w:t xml:space="preserve">The two icons for NZC and Te </w:t>
      </w:r>
      <w:proofErr w:type="spellStart"/>
      <w:r>
        <w:t>Whāriki</w:t>
      </w:r>
      <w:proofErr w:type="spellEnd"/>
      <w:r>
        <w:t xml:space="preserve"> link to the two curricula sites on Tāhūrangi respectively. </w:t>
      </w:r>
    </w:p>
    <w:p w14:paraId="12532EDE" w14:textId="4FA1E5A2" w:rsidR="00A874A6" w:rsidRDefault="00A874A6" w:rsidP="73B172D4"/>
    <w:p w14:paraId="4E45F04E" w14:textId="3AE0349B" w:rsidR="00A874A6" w:rsidRDefault="00A874A6" w:rsidP="73B172D4"/>
    <w:p w14:paraId="406A8CCF" w14:textId="1414DC1C" w:rsidR="00A874A6" w:rsidRDefault="1C1C96C4" w:rsidP="73B172D4">
      <w:r>
        <w:rPr>
          <w:noProof/>
        </w:rPr>
        <w:drawing>
          <wp:inline distT="0" distB="0" distL="0" distR="0" wp14:anchorId="60B637AA" wp14:editId="4EB72802">
            <wp:extent cx="6305552" cy="3385310"/>
            <wp:effectExtent l="0" t="0" r="0" b="0"/>
            <wp:docPr id="1610008963" name="Picture 161000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008963"/>
                    <pic:cNvPicPr/>
                  </pic:nvPicPr>
                  <pic:blipFill>
                    <a:blip r:embed="rId27">
                      <a:extLst>
                        <a:ext uri="{28A0092B-C50C-407E-A947-70E740481C1C}">
                          <a14:useLocalDpi xmlns:a14="http://schemas.microsoft.com/office/drawing/2010/main" val="0"/>
                        </a:ext>
                      </a:extLst>
                    </a:blip>
                    <a:srcRect t="20833" b="41250"/>
                    <a:stretch>
                      <a:fillRect/>
                    </a:stretch>
                  </pic:blipFill>
                  <pic:spPr>
                    <a:xfrm>
                      <a:off x="0" y="0"/>
                      <a:ext cx="6305552" cy="3385310"/>
                    </a:xfrm>
                    <a:prstGeom prst="rect">
                      <a:avLst/>
                    </a:prstGeom>
                  </pic:spPr>
                </pic:pic>
              </a:graphicData>
            </a:graphic>
          </wp:inline>
        </w:drawing>
      </w:r>
    </w:p>
    <w:p w14:paraId="3044277A" w14:textId="77777777" w:rsidR="00A874A6" w:rsidRDefault="00A874A6" w:rsidP="00A874A6">
      <w:pPr>
        <w:rPr>
          <w:b/>
          <w:bCs/>
        </w:rPr>
      </w:pPr>
    </w:p>
    <w:p w14:paraId="6012D9BA" w14:textId="5D87E2D0" w:rsidR="00A874A6" w:rsidRDefault="00A874A6" w:rsidP="00A874A6">
      <w:pPr>
        <w:rPr>
          <w:b/>
          <w:bCs/>
        </w:rPr>
      </w:pPr>
    </w:p>
    <w:p w14:paraId="446AA34D" w14:textId="77777777" w:rsidR="00A874A6" w:rsidRDefault="00A874A6" w:rsidP="00A874A6">
      <w:pPr>
        <w:rPr>
          <w:b/>
          <w:bCs/>
        </w:rPr>
      </w:pPr>
    </w:p>
    <w:p w14:paraId="1E414C77" w14:textId="21F540B9" w:rsidR="00A874A6" w:rsidRDefault="00A874A6" w:rsidP="00A874A6">
      <w:pPr>
        <w:rPr>
          <w:b/>
          <w:bCs/>
        </w:rPr>
      </w:pPr>
    </w:p>
    <w:p w14:paraId="2956F3D7" w14:textId="77777777" w:rsidR="00A874A6" w:rsidRDefault="00A874A6" w:rsidP="00A874A6">
      <w:pPr>
        <w:rPr>
          <w:b/>
          <w:bCs/>
        </w:rPr>
      </w:pPr>
    </w:p>
    <w:p w14:paraId="1B2FF6B7" w14:textId="7B048B42" w:rsidR="00A874A6" w:rsidRDefault="00A874A6" w:rsidP="00A874A6">
      <w:pPr>
        <w:rPr>
          <w:b/>
          <w:bCs/>
        </w:rPr>
      </w:pPr>
    </w:p>
    <w:p w14:paraId="131C4080" w14:textId="6657E7C4" w:rsidR="00A874A6" w:rsidRDefault="00A874A6" w:rsidP="00A874A6">
      <w:proofErr w:type="spellStart"/>
      <w:r w:rsidRPr="3D0750B7">
        <w:rPr>
          <w:b/>
          <w:bCs/>
        </w:rPr>
        <w:t>Mō</w:t>
      </w:r>
      <w:proofErr w:type="spellEnd"/>
      <w:r w:rsidRPr="3D0750B7">
        <w:rPr>
          <w:b/>
          <w:bCs/>
        </w:rPr>
        <w:t xml:space="preserve"> </w:t>
      </w:r>
      <w:proofErr w:type="spellStart"/>
      <w:r w:rsidRPr="3D0750B7">
        <w:rPr>
          <w:b/>
          <w:bCs/>
        </w:rPr>
        <w:t>te</w:t>
      </w:r>
      <w:proofErr w:type="spellEnd"/>
      <w:r w:rsidRPr="3D0750B7">
        <w:rPr>
          <w:b/>
          <w:bCs/>
        </w:rPr>
        <w:t xml:space="preserve"> </w:t>
      </w:r>
      <w:bookmarkStart w:id="15" w:name="_Int_BWdxU1C5"/>
      <w:r w:rsidRPr="3D0750B7">
        <w:rPr>
          <w:b/>
          <w:bCs/>
        </w:rPr>
        <w:t>rauemi</w:t>
      </w:r>
      <w:bookmarkEnd w:id="15"/>
      <w:r w:rsidRPr="3D0750B7">
        <w:rPr>
          <w:b/>
          <w:bCs/>
        </w:rPr>
        <w:t>/About this resource box</w:t>
      </w:r>
      <w:r>
        <w:t xml:space="preserve">: The About this resource box contains key details about the resource such as the wahanga </w:t>
      </w:r>
      <w:bookmarkStart w:id="16" w:name="_Int_BIHafk8s"/>
      <w:r>
        <w:t>ako</w:t>
      </w:r>
      <w:bookmarkEnd w:id="16"/>
      <w:r>
        <w:t xml:space="preserve"> and taumata it supports, and where relevant, which </w:t>
      </w:r>
      <w:bookmarkStart w:id="17" w:name="_Int_yYXfKw9W"/>
      <w:r>
        <w:t>kaupapa</w:t>
      </w:r>
      <w:bookmarkEnd w:id="17"/>
      <w:r>
        <w:t xml:space="preserve"> it aligns to. </w:t>
      </w:r>
    </w:p>
    <w:p w14:paraId="7CA16B76" w14:textId="77777777" w:rsidR="00A874A6" w:rsidRDefault="00A874A6" w:rsidP="00A874A6"/>
    <w:p w14:paraId="3DE33ADA" w14:textId="01142378" w:rsidR="00A874A6" w:rsidRDefault="00A874A6" w:rsidP="3D0750B7">
      <w:pPr>
        <w:rPr>
          <w:b/>
          <w:bCs/>
        </w:rPr>
      </w:pPr>
      <w:r>
        <w:t xml:space="preserve">In this box you will also find these buttons: </w:t>
      </w:r>
      <w:r w:rsidRPr="3D0750B7">
        <w:rPr>
          <w:b/>
          <w:bCs/>
        </w:rPr>
        <w:t xml:space="preserve">Add to Kete, Add to Collection, Download </w:t>
      </w:r>
      <w:proofErr w:type="gramStart"/>
      <w:r w:rsidRPr="3D0750B7">
        <w:rPr>
          <w:b/>
          <w:bCs/>
        </w:rPr>
        <w:t>resource</w:t>
      </w:r>
      <w:proofErr w:type="gramEnd"/>
    </w:p>
    <w:p w14:paraId="51559A8E" w14:textId="5E1C1B14" w:rsidR="00A874A6" w:rsidRDefault="00A874A6" w:rsidP="00A874A6">
      <w:r>
        <w:t>Where a resource has supporting materials available such as a book, a PDF download, or an audio file, these are downloadable in the About this resource box under the “</w:t>
      </w:r>
      <w:r w:rsidRPr="3D0750B7">
        <w:rPr>
          <w:b/>
          <w:bCs/>
        </w:rPr>
        <w:t>Materials that come with this resource</w:t>
      </w:r>
      <w:r>
        <w:t>” heading.</w:t>
      </w:r>
    </w:p>
    <w:p w14:paraId="61CFEF17" w14:textId="77777777" w:rsidR="00A874A6" w:rsidRDefault="00A874A6" w:rsidP="00A874A6">
      <w:pPr>
        <w:rPr>
          <w:b/>
          <w:bCs/>
        </w:rPr>
      </w:pPr>
    </w:p>
    <w:p w14:paraId="5C171FDD" w14:textId="5C7DD136" w:rsidR="00A874A6" w:rsidRDefault="00A874A6" w:rsidP="00A874A6">
      <w:pPr>
        <w:rPr>
          <w:rFonts w:eastAsia="Calibri" w:cs="Calibri"/>
        </w:rPr>
      </w:pPr>
      <w:r w:rsidRPr="3D0750B7">
        <w:rPr>
          <w:b/>
          <w:bCs/>
        </w:rPr>
        <w:t>Kaupapa Tile</w:t>
      </w:r>
      <w:r>
        <w:t xml:space="preserve">: </w:t>
      </w:r>
      <w:r w:rsidRPr="3D0750B7">
        <w:rPr>
          <w:rFonts w:eastAsia="Calibri" w:cs="Calibri"/>
        </w:rPr>
        <w:t>Many of the taonga housed on Te Marautanga o Aotearoa site may belong to a particular kaupapa or series of resources. These taonga will have a tile at the bottom of the page, identifying the kaupapa, and when clicked, will to take you to a page with other connected resources.</w:t>
      </w:r>
    </w:p>
    <w:p w14:paraId="77445275" w14:textId="77777777" w:rsidR="00A874A6" w:rsidRDefault="00A874A6" w:rsidP="004B7E44">
      <w:pPr>
        <w:rPr>
          <w:b/>
          <w:bCs/>
        </w:rPr>
      </w:pPr>
    </w:p>
    <w:p w14:paraId="2C50C367" w14:textId="62B2999E" w:rsidR="000A112B" w:rsidRDefault="000A112B" w:rsidP="004B7E44">
      <w:pPr>
        <w:rPr>
          <w:b/>
          <w:bCs/>
        </w:rPr>
      </w:pPr>
    </w:p>
    <w:p w14:paraId="553536EA" w14:textId="77777777" w:rsidR="0010048D" w:rsidRDefault="0010048D" w:rsidP="00F05A54">
      <w:pPr>
        <w:pStyle w:val="Heading1"/>
      </w:pPr>
      <w:bookmarkStart w:id="18" w:name="_Toc143679057"/>
    </w:p>
    <w:p w14:paraId="64A15034" w14:textId="2CD3D23D" w:rsidR="00F05A54" w:rsidRPr="00770E8E" w:rsidRDefault="00F05A54" w:rsidP="00F05A54">
      <w:pPr>
        <w:pStyle w:val="Heading1"/>
      </w:pPr>
      <w:r>
        <w:t>Signing into Tāhūrangi</w:t>
      </w:r>
      <w:bookmarkEnd w:id="18"/>
    </w:p>
    <w:p w14:paraId="1B8EC4C4" w14:textId="77777777" w:rsidR="00F05A54" w:rsidRPr="00770E8E" w:rsidRDefault="00F05A54" w:rsidP="3D0750B7">
      <w:pPr>
        <w:pStyle w:val="Heading2"/>
        <w:rPr>
          <w:rFonts w:asciiTheme="minorHAnsi" w:eastAsiaTheme="minorEastAsia" w:hAnsiTheme="minorHAnsi" w:cstheme="minorBidi"/>
          <w:sz w:val="22"/>
        </w:rPr>
      </w:pPr>
    </w:p>
    <w:p w14:paraId="4F1F5FEE" w14:textId="77777777" w:rsidR="00F05A54" w:rsidRPr="00770E8E" w:rsidRDefault="00F05A54" w:rsidP="00F05A54">
      <w:r>
        <w:t xml:space="preserve">While content, resources and many of the features and functions of Tāhūrangi are available to all users, as educators with an Education Service Logon (ESL) logon, you have access to a few extra features. </w:t>
      </w:r>
    </w:p>
    <w:p w14:paraId="01B0074E" w14:textId="77777777" w:rsidR="00F05A54" w:rsidRPr="00770E8E" w:rsidRDefault="00F05A54" w:rsidP="00F05A54">
      <w:r>
        <w:t>Once you sign into Tāhūrangi using your Education Service Logon (ESL) you can: ​</w:t>
      </w:r>
    </w:p>
    <w:p w14:paraId="5914E6A5" w14:textId="646CC9F2"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Create a personal profile</w:t>
      </w:r>
      <w:r w:rsidR="003D4395" w:rsidRPr="3D0750B7">
        <w:rPr>
          <w:rFonts w:ascii="Calibri" w:hAnsi="Calibri" w:cs="Calibri"/>
          <w:sz w:val="24"/>
          <w:szCs w:val="24"/>
        </w:rPr>
        <w:t>,</w:t>
      </w:r>
      <w:r w:rsidRPr="3D0750B7">
        <w:rPr>
          <w:rFonts w:ascii="Calibri" w:hAnsi="Calibri" w:cs="Calibri"/>
          <w:sz w:val="24"/>
          <w:szCs w:val="24"/>
        </w:rPr>
        <w:t xml:space="preserve"> </w:t>
      </w:r>
    </w:p>
    <w:p w14:paraId="11E12156" w14:textId="6F716276"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Curate collections of your favourite resources so you always have these at your fingertips</w:t>
      </w:r>
      <w:r w:rsidR="003D4395" w:rsidRPr="3D0750B7">
        <w:rPr>
          <w:rFonts w:ascii="Calibri" w:hAnsi="Calibri" w:cs="Calibri"/>
          <w:sz w:val="24"/>
          <w:szCs w:val="24"/>
        </w:rPr>
        <w:t>,</w:t>
      </w:r>
      <w:r w:rsidRPr="3D0750B7">
        <w:rPr>
          <w:rFonts w:ascii="Calibri" w:hAnsi="Calibri" w:cs="Calibri"/>
          <w:sz w:val="24"/>
          <w:szCs w:val="24"/>
        </w:rPr>
        <w:t xml:space="preserve"> </w:t>
      </w:r>
    </w:p>
    <w:p w14:paraId="04C89F1C" w14:textId="6A03B66B"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Share your collections with other educators that have previously signed into Tāhūrangi, and have others share their collections with you</w:t>
      </w:r>
      <w:r w:rsidR="003D4395" w:rsidRPr="3D0750B7">
        <w:rPr>
          <w:rFonts w:ascii="Calibri" w:hAnsi="Calibri" w:cs="Calibri"/>
          <w:sz w:val="24"/>
          <w:szCs w:val="24"/>
        </w:rPr>
        <w:t>,</w:t>
      </w:r>
      <w:r w:rsidRPr="3D0750B7">
        <w:rPr>
          <w:rFonts w:ascii="Calibri" w:hAnsi="Calibri" w:cs="Calibri"/>
          <w:sz w:val="24"/>
          <w:szCs w:val="24"/>
        </w:rPr>
        <w:t xml:space="preserve"> ​</w:t>
      </w:r>
    </w:p>
    <w:p w14:paraId="1F8CB7DC" w14:textId="2B7A0B34"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Create a personal profile</w:t>
      </w:r>
      <w:r w:rsidR="003D4395" w:rsidRPr="3D0750B7">
        <w:rPr>
          <w:rFonts w:ascii="Calibri" w:hAnsi="Calibri" w:cs="Calibri"/>
          <w:sz w:val="24"/>
          <w:szCs w:val="24"/>
        </w:rPr>
        <w:t>,</w:t>
      </w:r>
      <w:r w:rsidRPr="3D0750B7">
        <w:rPr>
          <w:rFonts w:ascii="Calibri" w:hAnsi="Calibri" w:cs="Calibri"/>
          <w:sz w:val="24"/>
          <w:szCs w:val="24"/>
        </w:rPr>
        <w:t xml:space="preserve"> </w:t>
      </w:r>
    </w:p>
    <w:p w14:paraId="74763FB8" w14:textId="77777777"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Subscribe to receiving communications through the Tāhūrangi communications channel, and</w:t>
      </w:r>
    </w:p>
    <w:p w14:paraId="77777D03" w14:textId="56EDE4F1" w:rsidR="00F05A54" w:rsidRPr="001F088C" w:rsidRDefault="00F05A54" w:rsidP="00F05A54">
      <w:pPr>
        <w:pStyle w:val="ListParagraph"/>
        <w:numPr>
          <w:ilvl w:val="0"/>
          <w:numId w:val="4"/>
        </w:numPr>
        <w:rPr>
          <w:rFonts w:ascii="Calibri" w:hAnsi="Calibri" w:cs="Calibri"/>
          <w:sz w:val="24"/>
          <w:szCs w:val="24"/>
        </w:rPr>
      </w:pPr>
      <w:r w:rsidRPr="3D0750B7">
        <w:rPr>
          <w:rFonts w:ascii="Calibri" w:hAnsi="Calibri" w:cs="Calibri"/>
          <w:sz w:val="24"/>
          <w:szCs w:val="24"/>
        </w:rPr>
        <w:t>View your download history (</w:t>
      </w:r>
      <w:r w:rsidR="003D4395" w:rsidRPr="3D0750B7">
        <w:rPr>
          <w:rFonts w:ascii="Calibri" w:hAnsi="Calibri" w:cs="Calibri"/>
          <w:sz w:val="24"/>
          <w:szCs w:val="24"/>
        </w:rPr>
        <w:t>d</w:t>
      </w:r>
      <w:r w:rsidRPr="3D0750B7">
        <w:rPr>
          <w:rFonts w:ascii="Calibri" w:hAnsi="Calibri" w:cs="Calibri"/>
          <w:sz w:val="24"/>
          <w:szCs w:val="24"/>
        </w:rPr>
        <w:t>ownloads from your Kete).</w:t>
      </w:r>
    </w:p>
    <w:p w14:paraId="3E03D001" w14:textId="77777777" w:rsidR="00F05A54" w:rsidRPr="00770E8E" w:rsidRDefault="00F05A54" w:rsidP="00F05A54">
      <w:r>
        <w:t>There are two different areas across Tāhūrangi where you can sign in using your Education Service Logon (ESL):</w:t>
      </w:r>
    </w:p>
    <w:p w14:paraId="334F9034" w14:textId="1D61E7CA" w:rsidR="00F05A54" w:rsidRPr="009C61A1" w:rsidRDefault="00F05A54" w:rsidP="00F05A54">
      <w:pPr>
        <w:pStyle w:val="ListParagraph"/>
        <w:numPr>
          <w:ilvl w:val="0"/>
          <w:numId w:val="5"/>
        </w:numPr>
        <w:rPr>
          <w:rFonts w:ascii="Calibri" w:hAnsi="Calibri" w:cs="Calibri"/>
          <w:sz w:val="24"/>
          <w:szCs w:val="24"/>
        </w:rPr>
      </w:pPr>
      <w:r w:rsidRPr="3D0750B7">
        <w:rPr>
          <w:rFonts w:ascii="Calibri" w:hAnsi="Calibri" w:cs="Calibri"/>
          <w:sz w:val="24"/>
          <w:szCs w:val="24"/>
        </w:rPr>
        <w:t>The sign</w:t>
      </w:r>
      <w:r w:rsidR="00A84FD4" w:rsidRPr="3D0750B7">
        <w:rPr>
          <w:rFonts w:ascii="Calibri" w:hAnsi="Calibri" w:cs="Calibri"/>
          <w:sz w:val="24"/>
          <w:szCs w:val="24"/>
        </w:rPr>
        <w:t>-</w:t>
      </w:r>
      <w:r w:rsidRPr="3D0750B7">
        <w:rPr>
          <w:rFonts w:ascii="Calibri" w:hAnsi="Calibri" w:cs="Calibri"/>
          <w:sz w:val="24"/>
          <w:szCs w:val="24"/>
        </w:rPr>
        <w:t>in option on the header bar</w:t>
      </w:r>
    </w:p>
    <w:p w14:paraId="0E5BEC91" w14:textId="77777777" w:rsidR="00F05A54" w:rsidRPr="009C61A1" w:rsidRDefault="00F05A54" w:rsidP="00F05A54">
      <w:pPr>
        <w:pStyle w:val="ListParagraph"/>
        <w:numPr>
          <w:ilvl w:val="0"/>
          <w:numId w:val="5"/>
        </w:numPr>
        <w:rPr>
          <w:rFonts w:ascii="Calibri" w:hAnsi="Calibri" w:cs="Calibri"/>
          <w:sz w:val="24"/>
          <w:szCs w:val="24"/>
        </w:rPr>
      </w:pPr>
      <w:r w:rsidRPr="3D0750B7">
        <w:rPr>
          <w:rFonts w:ascii="Calibri" w:hAnsi="Calibri" w:cs="Calibri"/>
          <w:sz w:val="24"/>
          <w:szCs w:val="24"/>
        </w:rPr>
        <w:t xml:space="preserve">When you are downloading resources from your kete, you will be prompted to logon. </w:t>
      </w:r>
    </w:p>
    <w:p w14:paraId="778F29B3" w14:textId="15FD494E" w:rsidR="00F05A54" w:rsidRDefault="00F05A54" w:rsidP="00F05A54"/>
    <w:p w14:paraId="07CDF528" w14:textId="06AB67F4" w:rsidR="00F05A54" w:rsidRDefault="00F05A54" w:rsidP="00F05A54">
      <w:r>
        <w:t>Option 1:</w:t>
      </w:r>
      <w:r w:rsidR="00F040BF">
        <w:t xml:space="preserve"> </w:t>
      </w:r>
      <w:r>
        <w:t>Sign in on the header bar (circled in red)</w:t>
      </w:r>
      <w:r w:rsidR="0075392A">
        <w:t>.</w:t>
      </w:r>
    </w:p>
    <w:p w14:paraId="3B198DEE" w14:textId="4B82E0F9" w:rsidR="7CFFF7F0" w:rsidRDefault="7CFFF7F0" w:rsidP="73B172D4">
      <w:r>
        <w:rPr>
          <w:noProof/>
        </w:rPr>
        <w:lastRenderedPageBreak/>
        <w:drawing>
          <wp:inline distT="0" distB="0" distL="0" distR="0" wp14:anchorId="0A26D44F" wp14:editId="0A13E000">
            <wp:extent cx="6200775" cy="2999902"/>
            <wp:effectExtent l="0" t="0" r="0" b="0"/>
            <wp:docPr id="1920320460" name="Picture 192032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320460"/>
                    <pic:cNvPicPr/>
                  </pic:nvPicPr>
                  <pic:blipFill>
                    <a:blip r:embed="rId28">
                      <a:extLst>
                        <a:ext uri="{28A0092B-C50C-407E-A947-70E740481C1C}">
                          <a14:useLocalDpi xmlns:a14="http://schemas.microsoft.com/office/drawing/2010/main" val="0"/>
                        </a:ext>
                      </a:extLst>
                    </a:blip>
                    <a:srcRect t="32916" b="32916"/>
                    <a:stretch>
                      <a:fillRect/>
                    </a:stretch>
                  </pic:blipFill>
                  <pic:spPr>
                    <a:xfrm>
                      <a:off x="0" y="0"/>
                      <a:ext cx="6200775" cy="2999902"/>
                    </a:xfrm>
                    <a:prstGeom prst="rect">
                      <a:avLst/>
                    </a:prstGeom>
                  </pic:spPr>
                </pic:pic>
              </a:graphicData>
            </a:graphic>
          </wp:inline>
        </w:drawing>
      </w:r>
    </w:p>
    <w:p w14:paraId="0342A526" w14:textId="21FF1E84" w:rsidR="00F05A54" w:rsidRDefault="00F05A54" w:rsidP="00F05A54"/>
    <w:p w14:paraId="4957751E" w14:textId="23BE9C16" w:rsidR="00F05A54" w:rsidRDefault="00F05A54" w:rsidP="73B172D4"/>
    <w:p w14:paraId="3B34CA27" w14:textId="78BFAA9E" w:rsidR="00F05A54" w:rsidRDefault="00F05A54" w:rsidP="00F05A54">
      <w:pPr>
        <w:rPr>
          <w:b/>
          <w:bCs/>
        </w:rPr>
      </w:pPr>
    </w:p>
    <w:p w14:paraId="733C143B" w14:textId="7524A838" w:rsidR="00F05A54" w:rsidRDefault="00F05A54" w:rsidP="00F05A54">
      <w:r>
        <w:t>Option 2: Download from your kete</w:t>
      </w:r>
      <w:r w:rsidR="0075392A">
        <w:t>.</w:t>
      </w:r>
    </w:p>
    <w:p w14:paraId="62E10202" w14:textId="7F078600" w:rsidR="00F05A54" w:rsidRDefault="00F05A54" w:rsidP="00F05A54">
      <w:pPr>
        <w:rPr>
          <w:b/>
          <w:bCs/>
        </w:rPr>
      </w:pPr>
    </w:p>
    <w:p w14:paraId="6D16FA30" w14:textId="740EB5DB" w:rsidR="00F05A54" w:rsidRDefault="00F05A54" w:rsidP="00F05A54">
      <w:pPr>
        <w:rPr>
          <w:b/>
          <w:bCs/>
        </w:rPr>
      </w:pPr>
    </w:p>
    <w:p w14:paraId="2589001F" w14:textId="289F4D07" w:rsidR="00F05A54" w:rsidRDefault="689B652F" w:rsidP="73B172D4">
      <w:r>
        <w:rPr>
          <w:noProof/>
        </w:rPr>
        <w:drawing>
          <wp:inline distT="0" distB="0" distL="0" distR="0" wp14:anchorId="16C337E5" wp14:editId="15DFB6FA">
            <wp:extent cx="4572000" cy="3295650"/>
            <wp:effectExtent l="0" t="0" r="0" b="0"/>
            <wp:docPr id="648565242" name="Picture 6485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565242"/>
                    <pic:cNvPicPr/>
                  </pic:nvPicPr>
                  <pic:blipFill>
                    <a:blip r:embed="rId29">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13D66255" w14:textId="77777777" w:rsidR="00F05A54" w:rsidRDefault="00F05A54" w:rsidP="00F05A54">
      <w:pPr>
        <w:rPr>
          <w:b/>
          <w:bCs/>
        </w:rPr>
      </w:pPr>
    </w:p>
    <w:p w14:paraId="22870BC8" w14:textId="77777777" w:rsidR="00F05A54" w:rsidRDefault="00F05A54" w:rsidP="00F05A54">
      <w:pPr>
        <w:rPr>
          <w:b/>
          <w:bCs/>
        </w:rPr>
      </w:pPr>
    </w:p>
    <w:p w14:paraId="31DBB446" w14:textId="77777777" w:rsidR="00F05A54" w:rsidRDefault="00F05A54" w:rsidP="00F05A54">
      <w:pPr>
        <w:rPr>
          <w:b/>
          <w:bCs/>
        </w:rPr>
      </w:pPr>
    </w:p>
    <w:p w14:paraId="549FB93F" w14:textId="77777777" w:rsidR="00F05A54" w:rsidRDefault="00F05A54" w:rsidP="00F05A54">
      <w:pPr>
        <w:rPr>
          <w:b/>
          <w:bCs/>
        </w:rPr>
      </w:pPr>
    </w:p>
    <w:p w14:paraId="0E927B3C" w14:textId="77777777" w:rsidR="00F05A54" w:rsidRDefault="00F05A54" w:rsidP="00F05A54">
      <w:pPr>
        <w:rPr>
          <w:b/>
          <w:bCs/>
        </w:rPr>
      </w:pPr>
    </w:p>
    <w:p w14:paraId="248E5C01" w14:textId="77777777" w:rsidR="00F05A54" w:rsidRDefault="00F05A54" w:rsidP="00F05A54">
      <w:pPr>
        <w:rPr>
          <w:b/>
          <w:bCs/>
        </w:rPr>
      </w:pPr>
    </w:p>
    <w:p w14:paraId="777C82C8" w14:textId="77777777" w:rsidR="00E56EF5" w:rsidRDefault="00E56EF5" w:rsidP="00F05A54"/>
    <w:p w14:paraId="134C5D68" w14:textId="77777777" w:rsidR="009D6C51" w:rsidRDefault="009D6C51" w:rsidP="00F05A54"/>
    <w:p w14:paraId="046C567A" w14:textId="7B47F9F0" w:rsidR="00F05A54" w:rsidRDefault="00F05A54" w:rsidP="00F05A54">
      <w:r>
        <w:t>If you don’t have an Education Service Logon (ESL), please contact us</w:t>
      </w:r>
      <w:r w:rsidR="0075392A">
        <w:t xml:space="preserve"> at </w:t>
      </w:r>
      <w:hyperlink r:id="rId30">
        <w:r w:rsidR="00B75BF1" w:rsidRPr="3D0750B7">
          <w:rPr>
            <w:rStyle w:val="Hyperlink"/>
          </w:rPr>
          <w:t>service.desk@education.govt.nz</w:t>
        </w:r>
      </w:hyperlink>
      <w:r w:rsidR="00B75BF1" w:rsidRPr="3D0750B7">
        <w:rPr>
          <w:color w:val="auto"/>
        </w:rPr>
        <w:t xml:space="preserve"> </w:t>
      </w:r>
      <w:r>
        <w:t>to find out how to get one.</w:t>
      </w:r>
    </w:p>
    <w:p w14:paraId="516DEC66" w14:textId="77777777" w:rsidR="00666428" w:rsidRDefault="00666428" w:rsidP="00F05A54"/>
    <w:p w14:paraId="4B3E3E11" w14:textId="2C04DBB8" w:rsidR="00F05A54" w:rsidRDefault="00F05A54" w:rsidP="00F05A54">
      <w:r>
        <w:t>Once you have signed in, you will be automatically signed out after 20 mins if you are not active. If you are active, you will have 60 minutes before you are signed out. This is to make sure we can keep your details secure.</w:t>
      </w:r>
    </w:p>
    <w:p w14:paraId="2DDFF169" w14:textId="77777777" w:rsidR="00F05A54" w:rsidRDefault="00F05A54" w:rsidP="00F05A54"/>
    <w:p w14:paraId="033D1DD1" w14:textId="77777777" w:rsidR="00F05A54" w:rsidRDefault="00F05A54" w:rsidP="00F05A54">
      <w:pPr>
        <w:pStyle w:val="Heading1"/>
      </w:pPr>
      <w:bookmarkStart w:id="19" w:name="_Toc143679058"/>
      <w:r>
        <w:t>Setting a personal profile</w:t>
      </w:r>
      <w:bookmarkEnd w:id="19"/>
      <w:r>
        <w:t xml:space="preserve"> </w:t>
      </w:r>
    </w:p>
    <w:p w14:paraId="5AAD9824" w14:textId="77777777" w:rsidR="00F05A54" w:rsidRDefault="00F05A54" w:rsidP="00F05A54">
      <w:r>
        <w:rPr>
          <w:noProof/>
        </w:rPr>
        <w:drawing>
          <wp:anchor distT="0" distB="0" distL="114300" distR="114300" simplePos="0" relativeHeight="251658752" behindDoc="0" locked="0" layoutInCell="1" allowOverlap="1" wp14:anchorId="5CC22F84" wp14:editId="56CB86DE">
            <wp:simplePos x="0" y="0"/>
            <wp:positionH relativeFrom="margin">
              <wp:align>right</wp:align>
            </wp:positionH>
            <wp:positionV relativeFrom="paragraph">
              <wp:posOffset>4831</wp:posOffset>
            </wp:positionV>
            <wp:extent cx="3089910" cy="3816350"/>
            <wp:effectExtent l="0" t="0" r="0" b="0"/>
            <wp:wrapThrough wrapText="bothSides">
              <wp:wrapPolygon edited="0">
                <wp:start x="0" y="0"/>
                <wp:lineTo x="0" y="21456"/>
                <wp:lineTo x="21440" y="21456"/>
                <wp:lineTo x="2144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44295"/>
                    <pic:cNvPicPr/>
                  </pic:nvPicPr>
                  <pic:blipFill rotWithShape="1">
                    <a:blip r:embed="rId31" cstate="print">
                      <a:extLst>
                        <a:ext uri="{28A0092B-C50C-407E-A947-70E740481C1C}">
                          <a14:useLocalDpi xmlns:a14="http://schemas.microsoft.com/office/drawing/2010/main" val="0"/>
                        </a:ext>
                      </a:extLst>
                    </a:blip>
                    <a:srcRect b="12769"/>
                    <a:stretch/>
                  </pic:blipFill>
                  <pic:spPr bwMode="auto">
                    <a:xfrm>
                      <a:off x="0" y="0"/>
                      <a:ext cx="3089910" cy="381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28647" w14:textId="0DF9D8EE" w:rsidR="00F05A54" w:rsidRDefault="00F05A54" w:rsidP="00F05A54">
      <w:r>
        <w:t>When you sign in, you can create a personal</w:t>
      </w:r>
      <w:r w:rsidR="00A84FD4">
        <w:t xml:space="preserve"> profile</w:t>
      </w:r>
      <w:r>
        <w:t xml:space="preserve"> by selecting as few</w:t>
      </w:r>
      <w:r w:rsidR="0075392A">
        <w:t>,</w:t>
      </w:r>
      <w:r>
        <w:t xml:space="preserve"> or as many</w:t>
      </w:r>
      <w:r w:rsidR="0075392A">
        <w:t>,</w:t>
      </w:r>
      <w:r>
        <w:t xml:space="preserve"> descriptors about you and what you are interested in. Alternatively, you can choose your own tags from the search bar.</w:t>
      </w:r>
    </w:p>
    <w:p w14:paraId="6BD64388" w14:textId="7961A02C" w:rsidR="00F05A54" w:rsidRDefault="00F05A54" w:rsidP="00F05A54">
      <w:r>
        <w:t xml:space="preserve">Once Tāhūrangi is fully functional, the system will remember your preferences and will </w:t>
      </w:r>
      <w:proofErr w:type="spellStart"/>
      <w:r>
        <w:t>personalise</w:t>
      </w:r>
      <w:proofErr w:type="spellEnd"/>
      <w:r>
        <w:t xml:space="preserve"> your experience. If you agree to receive communications from us, then we can make sure the communications reflect the curriculum areas, language</w:t>
      </w:r>
      <w:r w:rsidR="0075392A">
        <w:t>(s)</w:t>
      </w:r>
      <w:r>
        <w:t xml:space="preserve">, or age levels you select. </w:t>
      </w:r>
    </w:p>
    <w:p w14:paraId="15E9AE45" w14:textId="04F88788" w:rsidR="00F05A54" w:rsidRDefault="00F05A54" w:rsidP="3D0750B7">
      <w:pPr>
        <w:rPr>
          <w:rStyle w:val="Hyperlink"/>
          <w:sz w:val="20"/>
          <w:szCs w:val="20"/>
        </w:rPr>
      </w:pPr>
      <w:r>
        <w:t xml:space="preserve">Your personal information will be kept secure. If you want to know more about this, please read the privacy statement in the page footer or contact us at </w:t>
      </w:r>
      <w:hyperlink r:id="rId32">
        <w:r w:rsidR="00E26950" w:rsidRPr="3D0750B7">
          <w:rPr>
            <w:rStyle w:val="Hyperlink"/>
            <w:sz w:val="20"/>
            <w:szCs w:val="20"/>
          </w:rPr>
          <w:t>tahurangi@education.govt.nz</w:t>
        </w:r>
      </w:hyperlink>
      <w:r w:rsidR="00E26950" w:rsidRPr="3D0750B7">
        <w:rPr>
          <w:rStyle w:val="Hyperlink"/>
          <w:sz w:val="20"/>
          <w:szCs w:val="20"/>
        </w:rPr>
        <w:t>.</w:t>
      </w:r>
    </w:p>
    <w:p w14:paraId="40CF5C44" w14:textId="77777777" w:rsidR="00F05A54" w:rsidRDefault="00F05A54" w:rsidP="00F05A54"/>
    <w:p w14:paraId="6E137651" w14:textId="77777777" w:rsidR="00F05A54" w:rsidRDefault="00F05A54" w:rsidP="00F05A54"/>
    <w:p w14:paraId="7BAEE48D" w14:textId="77777777" w:rsidR="00F05A54" w:rsidRDefault="00F05A54" w:rsidP="00F05A54"/>
    <w:p w14:paraId="5858BECC" w14:textId="34B9A0AE" w:rsidR="00F05A54" w:rsidRDefault="00F05A54" w:rsidP="00B868CE">
      <w:pPr>
        <w:pStyle w:val="Heading1"/>
      </w:pPr>
    </w:p>
    <w:p w14:paraId="4664FFE2" w14:textId="325FAD10" w:rsidR="007A0F5A" w:rsidRDefault="007A0F5A" w:rsidP="3D0750B7">
      <w:pPr>
        <w:spacing w:after="200"/>
        <w:rPr>
          <w:rFonts w:eastAsia="Times New Roman" w:cs="Times New Roman"/>
          <w:b/>
          <w:bCs/>
          <w:color w:val="0070C0"/>
          <w:sz w:val="48"/>
          <w:szCs w:val="48"/>
        </w:rPr>
      </w:pPr>
      <w:r>
        <w:br w:type="page"/>
      </w:r>
    </w:p>
    <w:p w14:paraId="2ACB8EA6" w14:textId="77777777" w:rsidR="0010048D" w:rsidRDefault="007A0F5A" w:rsidP="0010048D">
      <w:pPr>
        <w:pStyle w:val="Heading1"/>
      </w:pPr>
      <w:bookmarkStart w:id="20" w:name="_Toc143671329"/>
      <w:bookmarkStart w:id="21" w:name="_Toc143673809"/>
      <w:r>
        <w:rPr>
          <w:noProof/>
        </w:rPr>
        <w:lastRenderedPageBreak/>
        <w:drawing>
          <wp:anchor distT="0" distB="0" distL="114300" distR="114300" simplePos="0" relativeHeight="251657728" behindDoc="0" locked="0" layoutInCell="1" allowOverlap="1" wp14:anchorId="04B292DB" wp14:editId="725C3789">
            <wp:simplePos x="0" y="0"/>
            <wp:positionH relativeFrom="margin">
              <wp:align>right</wp:align>
            </wp:positionH>
            <wp:positionV relativeFrom="paragraph">
              <wp:posOffset>403860</wp:posOffset>
            </wp:positionV>
            <wp:extent cx="3022600" cy="1945640"/>
            <wp:effectExtent l="0" t="0" r="6350" b="0"/>
            <wp:wrapThrough wrapText="bothSides">
              <wp:wrapPolygon edited="0">
                <wp:start x="0" y="0"/>
                <wp:lineTo x="0" y="21360"/>
                <wp:lineTo x="21509" y="21360"/>
                <wp:lineTo x="21509" y="0"/>
                <wp:lineTo x="0" y="0"/>
              </wp:wrapPolygon>
            </wp:wrapThrough>
            <wp:docPr id="75631201" name="Picture 756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2600" cy="1945640"/>
                    </a:xfrm>
                    <a:prstGeom prst="rect">
                      <a:avLst/>
                    </a:prstGeom>
                  </pic:spPr>
                </pic:pic>
              </a:graphicData>
            </a:graphic>
            <wp14:sizeRelH relativeFrom="margin">
              <wp14:pctWidth>0</wp14:pctWidth>
            </wp14:sizeRelH>
            <wp14:sizeRelV relativeFrom="margin">
              <wp14:pctHeight>0</wp14:pctHeight>
            </wp14:sizeRelV>
          </wp:anchor>
        </w:drawing>
      </w:r>
      <w:bookmarkStart w:id="22" w:name="_Toc143679059"/>
      <w:bookmarkEnd w:id="20"/>
      <w:bookmarkEnd w:id="21"/>
    </w:p>
    <w:p w14:paraId="782548AB" w14:textId="147A16DB" w:rsidR="00B868CE" w:rsidRDefault="00B868CE" w:rsidP="0010048D">
      <w:pPr>
        <w:pStyle w:val="Heading1"/>
      </w:pPr>
      <w:r>
        <w:t>Kete</w:t>
      </w:r>
      <w:bookmarkEnd w:id="22"/>
    </w:p>
    <w:p w14:paraId="4961CC4B" w14:textId="7B8C8643" w:rsidR="00B868CE" w:rsidRDefault="00B868CE" w:rsidP="00B868CE">
      <w:r>
        <w:t>The kete on Tāhūrangi can be likened to a shopping cart</w:t>
      </w:r>
      <w:r w:rsidR="00E26950">
        <w:t>;</w:t>
      </w:r>
      <w:r>
        <w:t xml:space="preserve"> it allows </w:t>
      </w:r>
      <w:r w:rsidR="00EC17D2">
        <w:t>you</w:t>
      </w:r>
      <w:r>
        <w:t xml:space="preserve"> to add any number of items, which </w:t>
      </w:r>
      <w:r w:rsidR="00EC17D2">
        <w:t>you</w:t>
      </w:r>
      <w:r>
        <w:t xml:space="preserve"> can then go back to review or download within the same browser session. </w:t>
      </w:r>
    </w:p>
    <w:p w14:paraId="47E742F8" w14:textId="0707E78B" w:rsidR="00B868CE" w:rsidRDefault="00B868CE" w:rsidP="00B868CE">
      <w:r>
        <w:t xml:space="preserve">To download the items in the kete, click the kete icon in the top navigation bar. </w:t>
      </w:r>
    </w:p>
    <w:p w14:paraId="749010EB" w14:textId="6D350C73" w:rsidR="004A4388" w:rsidRDefault="004A4388" w:rsidP="00B868CE"/>
    <w:p w14:paraId="0E010940" w14:textId="68ABABA3" w:rsidR="00B868CE" w:rsidRDefault="00D60865" w:rsidP="00B868CE">
      <w:r>
        <w:rPr>
          <w:noProof/>
        </w:rPr>
        <w:drawing>
          <wp:inline distT="0" distB="0" distL="0" distR="0" wp14:anchorId="1CE47484" wp14:editId="30EEE1B0">
            <wp:extent cx="3678555" cy="1084580"/>
            <wp:effectExtent l="19050" t="19050" r="1714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3678555" cy="1084580"/>
                    </a:xfrm>
                    <a:prstGeom prst="rect">
                      <a:avLst/>
                    </a:prstGeom>
                    <a:ln>
                      <a:solidFill>
                        <a:schemeClr val="bg2">
                          <a:lumMod val="10000"/>
                          <a:lumOff val="90000"/>
                        </a:schemeClr>
                      </a:solidFill>
                    </a:ln>
                  </pic:spPr>
                </pic:pic>
              </a:graphicData>
            </a:graphic>
          </wp:inline>
        </w:drawing>
      </w:r>
    </w:p>
    <w:p w14:paraId="2659FE79" w14:textId="77777777" w:rsidR="004A4388" w:rsidRDefault="004A4388" w:rsidP="00B868CE"/>
    <w:p w14:paraId="58CC97F7" w14:textId="77777777" w:rsidR="00B868CE" w:rsidRDefault="00B868CE" w:rsidP="00B868CE">
      <w:r>
        <w:t>A pop-up menu will appear on the right-hand side of the screen. At the bottom of this menu, click “</w:t>
      </w:r>
      <w:proofErr w:type="spellStart"/>
      <w:r>
        <w:t>Finalise</w:t>
      </w:r>
      <w:proofErr w:type="spellEnd"/>
      <w:r>
        <w:t xml:space="preserve"> Kete.”</w:t>
      </w:r>
    </w:p>
    <w:p w14:paraId="44C11FFA" w14:textId="2EC23894" w:rsidR="00B868CE" w:rsidRDefault="00B868CE" w:rsidP="73B172D4"/>
    <w:p w14:paraId="3BEED604" w14:textId="5B0B316C" w:rsidR="00B868CE" w:rsidRDefault="29797E3A" w:rsidP="73B172D4">
      <w:r>
        <w:rPr>
          <w:noProof/>
        </w:rPr>
        <w:drawing>
          <wp:inline distT="0" distB="0" distL="0" distR="0" wp14:anchorId="233175D7" wp14:editId="39A9ECA7">
            <wp:extent cx="6222506" cy="3524250"/>
            <wp:effectExtent l="0" t="0" r="0" b="0"/>
            <wp:docPr id="1629950042" name="Picture 16299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950042"/>
                    <pic:cNvPicPr/>
                  </pic:nvPicPr>
                  <pic:blipFill>
                    <a:blip r:embed="rId35">
                      <a:extLst>
                        <a:ext uri="{28A0092B-C50C-407E-A947-70E740481C1C}">
                          <a14:useLocalDpi xmlns:a14="http://schemas.microsoft.com/office/drawing/2010/main" val="0"/>
                        </a:ext>
                      </a:extLst>
                    </a:blip>
                    <a:srcRect t="38125" b="21875"/>
                    <a:stretch>
                      <a:fillRect/>
                    </a:stretch>
                  </pic:blipFill>
                  <pic:spPr>
                    <a:xfrm>
                      <a:off x="0" y="0"/>
                      <a:ext cx="6222506" cy="3524250"/>
                    </a:xfrm>
                    <a:prstGeom prst="rect">
                      <a:avLst/>
                    </a:prstGeom>
                  </pic:spPr>
                </pic:pic>
              </a:graphicData>
            </a:graphic>
          </wp:inline>
        </w:drawing>
      </w:r>
    </w:p>
    <w:p w14:paraId="7B8DD089" w14:textId="3716A7A2" w:rsidR="00B868CE" w:rsidRDefault="00B868CE" w:rsidP="00B868CE">
      <w:r>
        <w:t>From here</w:t>
      </w:r>
      <w:r w:rsidR="00E26950">
        <w:t xml:space="preserve">, you </w:t>
      </w:r>
      <w:r>
        <w:t xml:space="preserve">can either click “Download” to download the resources to </w:t>
      </w:r>
      <w:r w:rsidR="00E26950">
        <w:t>your</w:t>
      </w:r>
      <w:r>
        <w:t xml:space="preserve"> device </w:t>
      </w:r>
      <w:proofErr w:type="gramStart"/>
      <w:r>
        <w:t>immediately</w:t>
      </w:r>
      <w:r w:rsidR="00E26950">
        <w:t>,</w:t>
      </w:r>
      <w:r>
        <w:t xml:space="preserve"> or</w:t>
      </w:r>
      <w:proofErr w:type="gramEnd"/>
      <w:r>
        <w:t xml:space="preserve"> click the check box and enter your email address to have a link to </w:t>
      </w:r>
      <w:r w:rsidR="00E26950">
        <w:t>your</w:t>
      </w:r>
      <w:r>
        <w:t xml:space="preserve"> kete emailed to </w:t>
      </w:r>
      <w:r w:rsidR="00E26950">
        <w:t>your</w:t>
      </w:r>
      <w:r>
        <w:t xml:space="preserve"> inbox. This link will re-open </w:t>
      </w:r>
      <w:r w:rsidR="00E26950">
        <w:t>your</w:t>
      </w:r>
      <w:r>
        <w:t xml:space="preserve"> kete to enable the resources added to be downloaded. This link is valid for 72 hours. </w:t>
      </w:r>
    </w:p>
    <w:p w14:paraId="515A865E" w14:textId="77777777" w:rsidR="000A112B" w:rsidRDefault="000A112B" w:rsidP="004B7E44">
      <w:pPr>
        <w:rPr>
          <w:b/>
          <w:bCs/>
        </w:rPr>
      </w:pPr>
    </w:p>
    <w:p w14:paraId="145075C4" w14:textId="07ABD015" w:rsidR="00F31FE9" w:rsidRDefault="00F31FE9" w:rsidP="00F31FE9">
      <w:r>
        <w:t>By clicking on the kete icon on a</w:t>
      </w:r>
      <w:r w:rsidR="00F636D4">
        <w:t xml:space="preserve"> resource</w:t>
      </w:r>
      <w:r>
        <w:t xml:space="preserve"> page, you can add downloadable resources to your kete to download at a time that suits you. This is ideal if you’re not currently connected to </w:t>
      </w:r>
      <w:proofErr w:type="spellStart"/>
      <w:r>
        <w:t>wifi</w:t>
      </w:r>
      <w:proofErr w:type="spellEnd"/>
      <w:r>
        <w:t xml:space="preserve">. However, </w:t>
      </w:r>
      <w:proofErr w:type="gramStart"/>
      <w:r>
        <w:t>at the moment</w:t>
      </w:r>
      <w:proofErr w:type="gramEnd"/>
      <w:r>
        <w:t>, some resources that you have added to your kete may be unavailable. We are working hard to correct this issue and we anticipate all resources will be available soon.</w:t>
      </w:r>
    </w:p>
    <w:p w14:paraId="26D501A3" w14:textId="77777777" w:rsidR="004A4388" w:rsidRDefault="004A4388" w:rsidP="004B7E44">
      <w:pPr>
        <w:rPr>
          <w:b/>
          <w:bCs/>
        </w:rPr>
      </w:pPr>
    </w:p>
    <w:p w14:paraId="7AD72485" w14:textId="77777777" w:rsidR="004A4388" w:rsidRDefault="004A4388" w:rsidP="004B7E44">
      <w:pPr>
        <w:rPr>
          <w:b/>
          <w:bCs/>
        </w:rPr>
      </w:pPr>
    </w:p>
    <w:p w14:paraId="79677C10" w14:textId="77777777" w:rsidR="0010048D" w:rsidRDefault="0010048D" w:rsidP="00AA0644">
      <w:pPr>
        <w:pStyle w:val="Heading1"/>
      </w:pPr>
      <w:bookmarkStart w:id="23" w:name="_Toc143679060"/>
    </w:p>
    <w:p w14:paraId="0C72BA5E" w14:textId="1F0762D6" w:rsidR="00AA0644" w:rsidRDefault="00AA0644" w:rsidP="00AA0644">
      <w:pPr>
        <w:pStyle w:val="Heading1"/>
      </w:pPr>
      <w:r>
        <w:t>Collections</w:t>
      </w:r>
      <w:bookmarkEnd w:id="23"/>
    </w:p>
    <w:p w14:paraId="46866349" w14:textId="77777777" w:rsidR="00F24020" w:rsidRDefault="00F24020" w:rsidP="00AA0644"/>
    <w:p w14:paraId="5D8B8703" w14:textId="5F785772" w:rsidR="007867BD" w:rsidRPr="0062635C" w:rsidRDefault="007867BD" w:rsidP="0062635C">
      <w:r w:rsidRPr="0062635C">
        <w:t>The collections feature on Tāhūrangi is currently only available to those with a registered ESL login. When you are signed-in to your ESL profile on Tāhūrangi, you can create a collection, and add any number of resources to it. Resources can be added to a single collection regardless of which curriculum site they belong to.  </w:t>
      </w:r>
    </w:p>
    <w:p w14:paraId="26BFA4C8" w14:textId="77777777" w:rsidR="007867BD" w:rsidRPr="0062635C" w:rsidRDefault="007867BD" w:rsidP="0062635C"/>
    <w:p w14:paraId="4CC759CD" w14:textId="2AD4AE0D" w:rsidR="007867BD" w:rsidRPr="0062635C" w:rsidRDefault="007867BD" w:rsidP="0062635C">
      <w:r w:rsidRPr="0062635C">
        <w:rPr>
          <w:noProof/>
        </w:rPr>
        <w:drawing>
          <wp:inline distT="0" distB="0" distL="0" distR="0" wp14:anchorId="28A595FE" wp14:editId="75C94783">
            <wp:extent cx="2352675" cy="2295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2352675" cy="2295525"/>
                    </a:xfrm>
                    <a:prstGeom prst="rect">
                      <a:avLst/>
                    </a:prstGeom>
                  </pic:spPr>
                </pic:pic>
              </a:graphicData>
            </a:graphic>
          </wp:inline>
        </w:drawing>
      </w:r>
      <w:r w:rsidRPr="0062635C">
        <w:t> </w:t>
      </w:r>
      <w:r w:rsidRPr="0062635C">
        <w:br/>
        <w:t> </w:t>
      </w:r>
    </w:p>
    <w:p w14:paraId="16CCF3E7" w14:textId="2E77997D" w:rsidR="007867BD" w:rsidRPr="0062635C" w:rsidRDefault="007867BD" w:rsidP="0062635C">
      <w:r w:rsidRPr="0062635C">
        <w:t xml:space="preserve">If you are viewing your collection on the site for Te Marautanga o Aotearoa, you will have direct access to the resources on Te Marautanga o Aotearoa. To access resources on either New Zealand Curriculum Online or Te </w:t>
      </w:r>
      <w:proofErr w:type="spellStart"/>
      <w:r w:rsidRPr="0062635C">
        <w:t>Whāriki</w:t>
      </w:r>
      <w:proofErr w:type="spellEnd"/>
      <w:r w:rsidRPr="0062635C">
        <w:t xml:space="preserve"> within that collection you will be redirected to the below screen. </w:t>
      </w:r>
    </w:p>
    <w:p w14:paraId="4FB5A402" w14:textId="619F6D10" w:rsidR="007867BD" w:rsidRPr="0062635C" w:rsidRDefault="007867BD" w:rsidP="0062635C">
      <w:r w:rsidRPr="0062635C">
        <w:rPr>
          <w:noProof/>
        </w:rPr>
        <w:lastRenderedPageBreak/>
        <w:drawing>
          <wp:inline distT="0" distB="0" distL="0" distR="0" wp14:anchorId="737804BE" wp14:editId="1CE3EA3E">
            <wp:extent cx="6309360" cy="2211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6309360" cy="2211070"/>
                    </a:xfrm>
                    <a:prstGeom prst="rect">
                      <a:avLst/>
                    </a:prstGeom>
                  </pic:spPr>
                </pic:pic>
              </a:graphicData>
            </a:graphic>
          </wp:inline>
        </w:drawing>
      </w:r>
      <w:r w:rsidRPr="0062635C">
        <w:t> </w:t>
      </w:r>
    </w:p>
    <w:p w14:paraId="0661B852" w14:textId="77777777" w:rsidR="007867BD" w:rsidRPr="0062635C" w:rsidRDefault="007867BD" w:rsidP="0062635C">
      <w:r w:rsidRPr="0062635C">
        <w:t> </w:t>
      </w:r>
    </w:p>
    <w:p w14:paraId="6DE8E23A" w14:textId="77777777" w:rsidR="007867BD" w:rsidRPr="0062635C" w:rsidRDefault="007867BD" w:rsidP="0062635C">
      <w:r w:rsidRPr="0062635C">
        <w:t>Click sign in, and the collection will be displayed. </w:t>
      </w:r>
    </w:p>
    <w:p w14:paraId="1A3BAD01" w14:textId="77777777" w:rsidR="007867BD" w:rsidRPr="0062635C" w:rsidRDefault="007867BD" w:rsidP="0062635C">
      <w:r w:rsidRPr="0062635C">
        <w:t> </w:t>
      </w:r>
    </w:p>
    <w:p w14:paraId="7E68C26C" w14:textId="15C7FD9E" w:rsidR="007867BD" w:rsidRDefault="007867BD" w:rsidP="3D0750B7">
      <w:pPr>
        <w:pStyle w:val="paragraph"/>
        <w:spacing w:before="0" w:beforeAutospacing="0" w:after="0" w:afterAutospacing="0"/>
        <w:textAlignment w:val="baseline"/>
        <w:rPr>
          <w:rFonts w:ascii="Segoe UI" w:hAnsi="Segoe UI" w:cs="Segoe UI"/>
          <w:color w:val="161718"/>
          <w:sz w:val="18"/>
          <w:szCs w:val="18"/>
        </w:rPr>
      </w:pPr>
      <w:r>
        <w:rPr>
          <w:noProof/>
        </w:rPr>
        <w:drawing>
          <wp:inline distT="0" distB="0" distL="0" distR="0" wp14:anchorId="5E5AD433" wp14:editId="6FD67BBE">
            <wp:extent cx="3124200" cy="2924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3124200" cy="2924175"/>
                    </a:xfrm>
                    <a:prstGeom prst="rect">
                      <a:avLst/>
                    </a:prstGeom>
                  </pic:spPr>
                </pic:pic>
              </a:graphicData>
            </a:graphic>
          </wp:inline>
        </w:drawing>
      </w:r>
      <w:r w:rsidRPr="3D0750B7">
        <w:rPr>
          <w:rStyle w:val="eop"/>
          <w:rFonts w:ascii="Calibri" w:hAnsi="Calibri" w:cs="Calibri"/>
          <w:color w:val="161718" w:themeColor="background2" w:themeShade="1A"/>
        </w:rPr>
        <w:t> </w:t>
      </w:r>
    </w:p>
    <w:p w14:paraId="10F0AB00" w14:textId="77777777" w:rsidR="008772EA" w:rsidRDefault="008772EA" w:rsidP="3D0750B7"/>
    <w:p w14:paraId="2B10B256" w14:textId="0EEB5A53" w:rsidR="00AA0644" w:rsidRDefault="00AA0644" w:rsidP="00AA0644">
      <w:r>
        <w:t>When a user is logged in, the “sign in” (</w:t>
      </w:r>
      <w:proofErr w:type="spellStart"/>
      <w:r w:rsidRPr="3D0750B7">
        <w:rPr>
          <w:b/>
          <w:bCs/>
        </w:rPr>
        <w:t>Waitohu</w:t>
      </w:r>
      <w:proofErr w:type="spellEnd"/>
      <w:r w:rsidRPr="3D0750B7">
        <w:rPr>
          <w:b/>
          <w:bCs/>
        </w:rPr>
        <w:t xml:space="preserve"> </w:t>
      </w:r>
      <w:proofErr w:type="spellStart"/>
      <w:r w:rsidRPr="3D0750B7">
        <w:rPr>
          <w:b/>
          <w:bCs/>
        </w:rPr>
        <w:t>mai</w:t>
      </w:r>
      <w:proofErr w:type="spellEnd"/>
      <w:r>
        <w:t xml:space="preserve">, if page toggled to </w:t>
      </w:r>
      <w:proofErr w:type="spellStart"/>
      <w:r>
        <w:t>te</w:t>
      </w:r>
      <w:proofErr w:type="spellEnd"/>
      <w:r>
        <w:t xml:space="preserve"> </w:t>
      </w:r>
      <w:proofErr w:type="spellStart"/>
      <w:r w:rsidR="000B01A3">
        <w:t>r</w:t>
      </w:r>
      <w:r>
        <w:t>eo</w:t>
      </w:r>
      <w:proofErr w:type="spellEnd"/>
      <w:r>
        <w:t xml:space="preserve"> Māori) button in the top header will change to their preferred name (as per their ESL profile). To find saved collections, a user needs to sign into their profile and then click their name in the header. All saved collections will appear here.</w:t>
      </w:r>
    </w:p>
    <w:p w14:paraId="120D3EC7" w14:textId="77777777" w:rsidR="006812EE" w:rsidRDefault="006812EE" w:rsidP="00AA0644"/>
    <w:p w14:paraId="3A965566" w14:textId="00530110" w:rsidR="00AA0644" w:rsidRDefault="00AA0644" w:rsidP="006812EE">
      <w:pPr>
        <w:pStyle w:val="Heading1"/>
      </w:pPr>
      <w:bookmarkStart w:id="24" w:name="_Toc143679061"/>
      <w:r>
        <w:t>Sharing Collections</w:t>
      </w:r>
      <w:bookmarkEnd w:id="24"/>
      <w:r>
        <w:t xml:space="preserve"> </w:t>
      </w:r>
    </w:p>
    <w:p w14:paraId="345700D3" w14:textId="34ED8D11" w:rsidR="00AA0644" w:rsidRDefault="00AA0644" w:rsidP="00AA0644">
      <w:r>
        <w:t xml:space="preserve">From the saved collections, collections can also be shared with others. To share, click the check box at the top of a collection, and then the </w:t>
      </w:r>
      <w:r w:rsidR="0075392A">
        <w:t>Share Collections button</w:t>
      </w:r>
      <w:r>
        <w:t xml:space="preserve">. </w:t>
      </w:r>
    </w:p>
    <w:p w14:paraId="08C75F2B" w14:textId="0379E6FF" w:rsidR="00AA0644" w:rsidRDefault="00580318" w:rsidP="00AA0644">
      <w:r>
        <w:t>You</w:t>
      </w:r>
      <w:r w:rsidR="00AA0644">
        <w:t xml:space="preserve"> will then be prompted to add the email address of the ESL registered </w:t>
      </w:r>
      <w:r w:rsidR="008C2FD8">
        <w:t>user you</w:t>
      </w:r>
      <w:r w:rsidR="00AA0644">
        <w:t xml:space="preserve"> would like to share with. </w:t>
      </w:r>
    </w:p>
    <w:p w14:paraId="5FBA00B5" w14:textId="3F282329" w:rsidR="00710D3B" w:rsidRDefault="00710D3B" w:rsidP="73B172D4"/>
    <w:p w14:paraId="2F248A93" w14:textId="1B6D8D7B" w:rsidR="0B49E0E4" w:rsidRDefault="0B49E0E4" w:rsidP="73B172D4">
      <w:r>
        <w:rPr>
          <w:noProof/>
        </w:rPr>
        <w:drawing>
          <wp:inline distT="0" distB="0" distL="0" distR="0" wp14:anchorId="50D04A94" wp14:editId="452F469B">
            <wp:extent cx="6562726" cy="4084826"/>
            <wp:effectExtent l="0" t="0" r="0" b="0"/>
            <wp:docPr id="1565314533" name="Picture 15653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314533"/>
                    <pic:cNvPicPr/>
                  </pic:nvPicPr>
                  <pic:blipFill>
                    <a:blip r:embed="rId39">
                      <a:extLst>
                        <a:ext uri="{28A0092B-C50C-407E-A947-70E740481C1C}">
                          <a14:useLocalDpi xmlns:a14="http://schemas.microsoft.com/office/drawing/2010/main" val="0"/>
                        </a:ext>
                      </a:extLst>
                    </a:blip>
                    <a:srcRect t="17500" b="38541"/>
                    <a:stretch>
                      <a:fillRect/>
                    </a:stretch>
                  </pic:blipFill>
                  <pic:spPr>
                    <a:xfrm>
                      <a:off x="0" y="0"/>
                      <a:ext cx="6562726" cy="4084826"/>
                    </a:xfrm>
                    <a:prstGeom prst="rect">
                      <a:avLst/>
                    </a:prstGeom>
                  </pic:spPr>
                </pic:pic>
              </a:graphicData>
            </a:graphic>
          </wp:inline>
        </w:drawing>
      </w:r>
    </w:p>
    <w:p w14:paraId="6687514C" w14:textId="1369EC46" w:rsidR="00710D3B" w:rsidRDefault="00710D3B" w:rsidP="004B7E44">
      <w:pPr>
        <w:rPr>
          <w:b/>
          <w:bCs/>
        </w:rPr>
      </w:pPr>
    </w:p>
    <w:p w14:paraId="5F8E316A" w14:textId="5DC6A528" w:rsidR="009C78AB" w:rsidRDefault="009C78AB" w:rsidP="004B7E44">
      <w:pPr>
        <w:rPr>
          <w:b/>
          <w:bCs/>
        </w:rPr>
      </w:pPr>
    </w:p>
    <w:p w14:paraId="0867C463" w14:textId="77777777" w:rsidR="00710D3B" w:rsidRDefault="00710D3B" w:rsidP="004B7E44">
      <w:pPr>
        <w:rPr>
          <w:b/>
          <w:bCs/>
        </w:rPr>
      </w:pPr>
    </w:p>
    <w:p w14:paraId="420726E7" w14:textId="77777777" w:rsidR="00710D3B" w:rsidRDefault="00710D3B" w:rsidP="004B7E44">
      <w:pPr>
        <w:rPr>
          <w:b/>
          <w:bCs/>
        </w:rPr>
      </w:pPr>
    </w:p>
    <w:p w14:paraId="7E80C35F" w14:textId="77777777" w:rsidR="00710D3B" w:rsidRDefault="00710D3B" w:rsidP="004B7E44">
      <w:pPr>
        <w:rPr>
          <w:b/>
          <w:bCs/>
        </w:rPr>
      </w:pPr>
    </w:p>
    <w:p w14:paraId="5DE5B229" w14:textId="77777777" w:rsidR="00710D3B" w:rsidRDefault="00710D3B" w:rsidP="004B7E44">
      <w:pPr>
        <w:rPr>
          <w:b/>
          <w:bCs/>
        </w:rPr>
      </w:pPr>
    </w:p>
    <w:p w14:paraId="5E04ABC9" w14:textId="743F3767" w:rsidR="00710D3B" w:rsidRDefault="00710D3B">
      <w:pPr>
        <w:spacing w:after="200"/>
        <w:rPr>
          <w:b/>
          <w:bCs/>
        </w:rPr>
      </w:pPr>
      <w:r w:rsidRPr="3D0750B7">
        <w:rPr>
          <w:b/>
          <w:bCs/>
        </w:rPr>
        <w:br w:type="page"/>
      </w:r>
    </w:p>
    <w:p w14:paraId="19C37B7C" w14:textId="77777777" w:rsidR="0010048D" w:rsidRDefault="0010048D" w:rsidP="008E4AE7">
      <w:pPr>
        <w:pStyle w:val="Heading1"/>
      </w:pPr>
      <w:bookmarkStart w:id="25" w:name="_Toc143679062"/>
    </w:p>
    <w:p w14:paraId="3646AD23" w14:textId="0128EAC7" w:rsidR="008E4AE7" w:rsidRDefault="008E4AE7" w:rsidP="008E4AE7">
      <w:pPr>
        <w:pStyle w:val="Heading1"/>
      </w:pPr>
      <w:r>
        <w:t>Glossary of terms</w:t>
      </w:r>
      <w:bookmarkEnd w:id="25"/>
    </w:p>
    <w:p w14:paraId="506CF500" w14:textId="7777777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Arrow:</w:t>
      </w:r>
      <w:r w:rsidRPr="3D0750B7">
        <w:rPr>
          <w:rFonts w:ascii="Calibri" w:hAnsi="Calibri" w:cs="Calibri"/>
          <w:sz w:val="24"/>
          <w:szCs w:val="24"/>
        </w:rPr>
        <w:t xml:space="preserve"> Clicking the arrow will open the resource.</w:t>
      </w:r>
    </w:p>
    <w:p w14:paraId="7EFFE04E" w14:textId="7EB234CE"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Breadcrumb: </w:t>
      </w:r>
      <w:r w:rsidRPr="3D0750B7">
        <w:rPr>
          <w:rFonts w:ascii="Calibri" w:hAnsi="Calibri" w:cs="Calibri"/>
          <w:sz w:val="24"/>
          <w:szCs w:val="24"/>
        </w:rPr>
        <w:t>The breadcrumb shows you where in the site the resource that you have open is so that you can navigate back to the broader area it sits within.</w:t>
      </w:r>
    </w:p>
    <w:p w14:paraId="394D1256" w14:textId="4F155FF1"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Collections:</w:t>
      </w:r>
      <w:r w:rsidRPr="3D0750B7">
        <w:rPr>
          <w:rFonts w:ascii="Calibri" w:hAnsi="Calibri" w:cs="Calibri"/>
          <w:sz w:val="24"/>
          <w:szCs w:val="24"/>
        </w:rPr>
        <w:t xml:space="preserve"> The collections feature on Tāhūrangi is currently only available to those with a registered ESL login. When a user is signed-in to their ESL profile on Tāhūrangi, they can create a collection, and add any number of resources to it. Resources can be added to the collection from any curriculum</w:t>
      </w:r>
      <w:r w:rsidR="00BD11E1" w:rsidRPr="3D0750B7">
        <w:rPr>
          <w:rFonts w:ascii="Calibri" w:hAnsi="Calibri" w:cs="Calibri"/>
          <w:sz w:val="24"/>
          <w:szCs w:val="24"/>
        </w:rPr>
        <w:t>;</w:t>
      </w:r>
      <w:r w:rsidRPr="3D0750B7">
        <w:rPr>
          <w:rFonts w:ascii="Calibri" w:hAnsi="Calibri" w:cs="Calibri"/>
          <w:sz w:val="24"/>
          <w:szCs w:val="24"/>
        </w:rPr>
        <w:t xml:space="preserve"> however, </w:t>
      </w:r>
      <w:r w:rsidRPr="3D0750B7">
        <w:rPr>
          <w:rFonts w:ascii="Calibri" w:hAnsi="Calibri" w:cs="Calibri"/>
          <w:b/>
          <w:bCs/>
          <w:sz w:val="24"/>
          <w:szCs w:val="24"/>
        </w:rPr>
        <w:t>resources in a collection can only be accessed via the collection when a user is in the curriculum site the resource belongs to</w:t>
      </w:r>
      <w:r w:rsidRPr="3D0750B7">
        <w:rPr>
          <w:rFonts w:ascii="Calibri" w:hAnsi="Calibri" w:cs="Calibri"/>
          <w:sz w:val="24"/>
          <w:szCs w:val="24"/>
        </w:rPr>
        <w:t>.</w:t>
      </w:r>
    </w:p>
    <w:p w14:paraId="5CC54CC6" w14:textId="3369A682"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Description:</w:t>
      </w:r>
      <w:r w:rsidRPr="3D0750B7">
        <w:rPr>
          <w:rFonts w:ascii="Calibri" w:hAnsi="Calibri" w:cs="Calibri"/>
          <w:sz w:val="24"/>
          <w:szCs w:val="24"/>
        </w:rPr>
        <w:t xml:space="preserve"> A brief </w:t>
      </w:r>
      <w:r w:rsidR="00E25F59" w:rsidRPr="3D0750B7">
        <w:rPr>
          <w:rFonts w:ascii="Calibri" w:hAnsi="Calibri" w:cs="Calibri"/>
          <w:sz w:val="24"/>
          <w:szCs w:val="24"/>
        </w:rPr>
        <w:t>explanation</w:t>
      </w:r>
      <w:r w:rsidRPr="3D0750B7">
        <w:rPr>
          <w:rFonts w:ascii="Calibri" w:hAnsi="Calibri" w:cs="Calibri"/>
          <w:sz w:val="24"/>
          <w:szCs w:val="24"/>
        </w:rPr>
        <w:t xml:space="preserve"> of what the resource is about</w:t>
      </w:r>
    </w:p>
    <w:p w14:paraId="181F387A" w14:textId="3C7E628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ESL Login: </w:t>
      </w:r>
      <w:r w:rsidRPr="3D0750B7">
        <w:rPr>
          <w:rFonts w:ascii="Calibri" w:hAnsi="Calibri" w:cs="Calibri"/>
          <w:sz w:val="24"/>
          <w:szCs w:val="24"/>
        </w:rPr>
        <w:t>An Education Sector Login</w:t>
      </w:r>
    </w:p>
    <w:p w14:paraId="00C64D0F" w14:textId="4B6BB88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Image: </w:t>
      </w:r>
      <w:r w:rsidR="00E25F59" w:rsidRPr="3D0750B7">
        <w:rPr>
          <w:rFonts w:ascii="Calibri" w:hAnsi="Calibri" w:cs="Calibri"/>
          <w:sz w:val="24"/>
          <w:szCs w:val="24"/>
        </w:rPr>
        <w:t>A thumbnail (small picture) representing the resource</w:t>
      </w:r>
    </w:p>
    <w:p w14:paraId="5286D66B" w14:textId="054D8010"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Kete:</w:t>
      </w:r>
      <w:r w:rsidRPr="3D0750B7">
        <w:rPr>
          <w:rFonts w:ascii="Calibri" w:hAnsi="Calibri" w:cs="Calibri"/>
          <w:sz w:val="24"/>
          <w:szCs w:val="24"/>
        </w:rPr>
        <w:t xml:space="preserve"> The kete symbol allows the user to add something directly to the kete for download from the search results page. This is where resources you have added to your kete can be found and downloaded. </w:t>
      </w:r>
      <w:r w:rsidRPr="3D0750B7">
        <w:rPr>
          <w:rFonts w:ascii="Calibri" w:hAnsi="Calibri" w:cs="Calibri"/>
          <w:b/>
          <w:bCs/>
          <w:sz w:val="24"/>
          <w:szCs w:val="24"/>
        </w:rPr>
        <w:t xml:space="preserve">Kete </w:t>
      </w:r>
      <w:r w:rsidRPr="3D0750B7">
        <w:rPr>
          <w:rFonts w:ascii="Calibri" w:hAnsi="Calibri" w:cs="Calibri"/>
          <w:sz w:val="24"/>
          <w:szCs w:val="24"/>
        </w:rPr>
        <w:t xml:space="preserve">is a </w:t>
      </w:r>
      <w:proofErr w:type="spellStart"/>
      <w:r w:rsidR="000B01A3" w:rsidRPr="3D0750B7">
        <w:rPr>
          <w:rFonts w:ascii="Calibri" w:hAnsi="Calibri" w:cs="Calibri"/>
          <w:sz w:val="24"/>
          <w:szCs w:val="24"/>
        </w:rPr>
        <w:t>t</w:t>
      </w:r>
      <w:r w:rsidRPr="3D0750B7">
        <w:rPr>
          <w:rFonts w:ascii="Calibri" w:hAnsi="Calibri" w:cs="Calibri"/>
          <w:sz w:val="24"/>
          <w:szCs w:val="24"/>
        </w:rPr>
        <w:t>e</w:t>
      </w:r>
      <w:proofErr w:type="spellEnd"/>
      <w:r w:rsidRPr="3D0750B7">
        <w:rPr>
          <w:rFonts w:ascii="Calibri" w:hAnsi="Calibri" w:cs="Calibri"/>
          <w:sz w:val="24"/>
          <w:szCs w:val="24"/>
        </w:rPr>
        <w:t xml:space="preserve"> </w:t>
      </w:r>
      <w:proofErr w:type="spellStart"/>
      <w:r w:rsidR="000B01A3" w:rsidRPr="3D0750B7">
        <w:rPr>
          <w:rFonts w:ascii="Calibri" w:hAnsi="Calibri" w:cs="Calibri"/>
          <w:sz w:val="24"/>
          <w:szCs w:val="24"/>
        </w:rPr>
        <w:t>r</w:t>
      </w:r>
      <w:r w:rsidRPr="3D0750B7">
        <w:rPr>
          <w:rFonts w:ascii="Calibri" w:hAnsi="Calibri" w:cs="Calibri"/>
          <w:sz w:val="24"/>
          <w:szCs w:val="24"/>
        </w:rPr>
        <w:t>eo</w:t>
      </w:r>
      <w:proofErr w:type="spellEnd"/>
      <w:r w:rsidRPr="3D0750B7">
        <w:rPr>
          <w:rFonts w:ascii="Calibri" w:hAnsi="Calibri" w:cs="Calibri"/>
          <w:sz w:val="24"/>
          <w:szCs w:val="24"/>
        </w:rPr>
        <w:t xml:space="preserve"> Māori term for a woven basket.</w:t>
      </w:r>
    </w:p>
    <w:p w14:paraId="19DCB9E4" w14:textId="7777777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Links to other curricula areas: </w:t>
      </w:r>
      <w:r w:rsidRPr="3D0750B7">
        <w:rPr>
          <w:rFonts w:ascii="Calibri" w:hAnsi="Calibri" w:cs="Calibri"/>
          <w:sz w:val="24"/>
          <w:szCs w:val="24"/>
        </w:rPr>
        <w:t xml:space="preserve">Icons for each curriculum area are available on the top toolbar. </w:t>
      </w:r>
    </w:p>
    <w:p w14:paraId="43D417CD" w14:textId="02BB79AE"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Navigation Bar: </w:t>
      </w:r>
      <w:r w:rsidRPr="3D0750B7">
        <w:rPr>
          <w:rFonts w:ascii="Calibri" w:hAnsi="Calibri" w:cs="Calibri"/>
          <w:sz w:val="24"/>
          <w:szCs w:val="24"/>
        </w:rPr>
        <w:t>You can find resources on Tāhūrangi either by using the search function or using the navigation bar on each site. The navigation bar has drop</w:t>
      </w:r>
      <w:r w:rsidR="00766D36" w:rsidRPr="3D0750B7">
        <w:rPr>
          <w:rFonts w:ascii="Calibri" w:hAnsi="Calibri" w:cs="Calibri"/>
          <w:sz w:val="24"/>
          <w:szCs w:val="24"/>
        </w:rPr>
        <w:t>-</w:t>
      </w:r>
      <w:r w:rsidRPr="3D0750B7">
        <w:rPr>
          <w:rFonts w:ascii="Calibri" w:hAnsi="Calibri" w:cs="Calibri"/>
          <w:sz w:val="24"/>
          <w:szCs w:val="24"/>
        </w:rPr>
        <w:t xml:space="preserve">downs. Resources for specific learning areas can be found under the heading “Learning Content and Resources.” </w:t>
      </w:r>
    </w:p>
    <w:p w14:paraId="3AA1E140" w14:textId="77777777" w:rsidR="008E4AE7" w:rsidRPr="008E4AE7" w:rsidRDefault="008E4AE7" w:rsidP="008E4AE7">
      <w:pPr>
        <w:pStyle w:val="ListParagraph"/>
        <w:numPr>
          <w:ilvl w:val="0"/>
          <w:numId w:val="9"/>
        </w:numPr>
        <w:rPr>
          <w:rFonts w:ascii="Calibri" w:hAnsi="Calibri" w:cs="Calibri"/>
          <w:sz w:val="24"/>
          <w:szCs w:val="24"/>
        </w:rPr>
      </w:pPr>
      <w:proofErr w:type="gramStart"/>
      <w:r w:rsidRPr="3D0750B7">
        <w:rPr>
          <w:rFonts w:ascii="Calibri" w:hAnsi="Calibri" w:cs="Calibri"/>
          <w:b/>
          <w:bCs/>
          <w:sz w:val="24"/>
          <w:szCs w:val="24"/>
        </w:rPr>
        <w:t>Plus</w:t>
      </w:r>
      <w:proofErr w:type="gramEnd"/>
      <w:r w:rsidRPr="3D0750B7">
        <w:rPr>
          <w:rFonts w:ascii="Calibri" w:hAnsi="Calibri" w:cs="Calibri"/>
          <w:b/>
          <w:bCs/>
          <w:sz w:val="24"/>
          <w:szCs w:val="24"/>
        </w:rPr>
        <w:t xml:space="preserve"> symbol: </w:t>
      </w:r>
      <w:r w:rsidRPr="3D0750B7">
        <w:rPr>
          <w:rFonts w:ascii="Calibri" w:hAnsi="Calibri" w:cs="Calibri"/>
          <w:sz w:val="24"/>
          <w:szCs w:val="24"/>
        </w:rPr>
        <w:t xml:space="preserve">The plus symbol allows the user to add something directly to their personalised collection from the search results page. This feature is currently available to those with an ESL login. </w:t>
      </w:r>
    </w:p>
    <w:p w14:paraId="6F4B1C8E" w14:textId="6DAF246B"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Rapua</w:t>
      </w:r>
      <w:r w:rsidRPr="3D0750B7">
        <w:rPr>
          <w:rFonts w:ascii="Calibri" w:hAnsi="Calibri" w:cs="Calibri"/>
          <w:sz w:val="24"/>
          <w:szCs w:val="24"/>
        </w:rPr>
        <w:t xml:space="preserve">: </w:t>
      </w:r>
      <w:r w:rsidR="009B6006" w:rsidRPr="3D0750B7">
        <w:rPr>
          <w:rFonts w:ascii="Calibri" w:hAnsi="Calibri" w:cs="Calibri"/>
          <w:sz w:val="24"/>
          <w:szCs w:val="24"/>
        </w:rPr>
        <w:t>“</w:t>
      </w:r>
      <w:r w:rsidRPr="3D0750B7">
        <w:rPr>
          <w:rFonts w:ascii="Calibri" w:hAnsi="Calibri" w:cs="Calibri"/>
          <w:sz w:val="24"/>
          <w:szCs w:val="24"/>
        </w:rPr>
        <w:t>Rapua</w:t>
      </w:r>
      <w:r w:rsidR="009B6006" w:rsidRPr="3D0750B7">
        <w:rPr>
          <w:rFonts w:ascii="Calibri" w:hAnsi="Calibri" w:cs="Calibri"/>
          <w:sz w:val="24"/>
          <w:szCs w:val="24"/>
        </w:rPr>
        <w:t>”</w:t>
      </w:r>
      <w:r w:rsidRPr="3D0750B7">
        <w:rPr>
          <w:rFonts w:ascii="Calibri" w:hAnsi="Calibri" w:cs="Calibri"/>
          <w:sz w:val="24"/>
          <w:szCs w:val="24"/>
        </w:rPr>
        <w:t xml:space="preserve"> is the </w:t>
      </w:r>
      <w:proofErr w:type="spellStart"/>
      <w:r w:rsidR="000B01A3" w:rsidRPr="3D0750B7">
        <w:rPr>
          <w:rFonts w:ascii="Calibri" w:hAnsi="Calibri" w:cs="Calibri"/>
          <w:sz w:val="24"/>
          <w:szCs w:val="24"/>
        </w:rPr>
        <w:t>t</w:t>
      </w:r>
      <w:r w:rsidRPr="3D0750B7">
        <w:rPr>
          <w:rFonts w:ascii="Calibri" w:hAnsi="Calibri" w:cs="Calibri"/>
          <w:sz w:val="24"/>
          <w:szCs w:val="24"/>
        </w:rPr>
        <w:t>e</w:t>
      </w:r>
      <w:proofErr w:type="spellEnd"/>
      <w:r w:rsidRPr="3D0750B7">
        <w:rPr>
          <w:rFonts w:ascii="Calibri" w:hAnsi="Calibri" w:cs="Calibri"/>
          <w:sz w:val="24"/>
          <w:szCs w:val="24"/>
        </w:rPr>
        <w:t xml:space="preserve"> </w:t>
      </w:r>
      <w:proofErr w:type="spellStart"/>
      <w:r w:rsidR="000B01A3" w:rsidRPr="3D0750B7">
        <w:rPr>
          <w:rFonts w:ascii="Calibri" w:hAnsi="Calibri" w:cs="Calibri"/>
          <w:sz w:val="24"/>
          <w:szCs w:val="24"/>
        </w:rPr>
        <w:t>r</w:t>
      </w:r>
      <w:r w:rsidRPr="3D0750B7">
        <w:rPr>
          <w:rFonts w:ascii="Calibri" w:hAnsi="Calibri" w:cs="Calibri"/>
          <w:sz w:val="24"/>
          <w:szCs w:val="24"/>
        </w:rPr>
        <w:t>eo</w:t>
      </w:r>
      <w:proofErr w:type="spellEnd"/>
      <w:r w:rsidRPr="3D0750B7">
        <w:rPr>
          <w:rFonts w:ascii="Calibri" w:hAnsi="Calibri" w:cs="Calibri"/>
          <w:sz w:val="24"/>
          <w:szCs w:val="24"/>
        </w:rPr>
        <w:t xml:space="preserve"> Māori term </w:t>
      </w:r>
      <w:r w:rsidRPr="3D0750B7">
        <w:rPr>
          <w:rFonts w:ascii="Calibri" w:hAnsi="Calibri" w:cs="Calibri"/>
          <w:i/>
          <w:iCs/>
          <w:sz w:val="24"/>
          <w:szCs w:val="24"/>
        </w:rPr>
        <w:t>to search</w:t>
      </w:r>
      <w:r w:rsidRPr="3D0750B7">
        <w:rPr>
          <w:rFonts w:ascii="Calibri" w:hAnsi="Calibri" w:cs="Calibri"/>
          <w:sz w:val="24"/>
          <w:szCs w:val="24"/>
        </w:rPr>
        <w:t xml:space="preserve">. </w:t>
      </w:r>
    </w:p>
    <w:p w14:paraId="42AEED84" w14:textId="02C268F4" w:rsidR="008E4AE7" w:rsidRPr="009B6006" w:rsidRDefault="008E4AE7" w:rsidP="73B172D4">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Search Bar: </w:t>
      </w:r>
      <w:r w:rsidRPr="3D0750B7">
        <w:rPr>
          <w:rFonts w:ascii="Calibri" w:hAnsi="Calibri" w:cs="Calibri"/>
          <w:sz w:val="24"/>
          <w:szCs w:val="24"/>
        </w:rPr>
        <w:t xml:space="preserve">This is easily identifiable by the spyglass icon. We have intentionally chosen to </w:t>
      </w:r>
      <w:r w:rsidR="009B6006" w:rsidRPr="3D0750B7">
        <w:rPr>
          <w:rFonts w:ascii="Calibri" w:hAnsi="Calibri" w:cs="Calibri"/>
          <w:sz w:val="24"/>
          <w:szCs w:val="24"/>
        </w:rPr>
        <w:t>use</w:t>
      </w:r>
      <w:r w:rsidRPr="3D0750B7">
        <w:rPr>
          <w:rFonts w:ascii="Calibri" w:hAnsi="Calibri" w:cs="Calibri"/>
          <w:sz w:val="24"/>
          <w:szCs w:val="24"/>
        </w:rPr>
        <w:t xml:space="preserve"> </w:t>
      </w:r>
      <w:proofErr w:type="spellStart"/>
      <w:r w:rsidR="000B01A3" w:rsidRPr="3D0750B7">
        <w:rPr>
          <w:rFonts w:ascii="Calibri" w:hAnsi="Calibri" w:cs="Calibri"/>
          <w:sz w:val="24"/>
          <w:szCs w:val="24"/>
        </w:rPr>
        <w:t>t</w:t>
      </w:r>
      <w:r w:rsidRPr="3D0750B7">
        <w:rPr>
          <w:rFonts w:ascii="Calibri" w:hAnsi="Calibri" w:cs="Calibri"/>
          <w:sz w:val="24"/>
          <w:szCs w:val="24"/>
        </w:rPr>
        <w:t>e</w:t>
      </w:r>
      <w:proofErr w:type="spellEnd"/>
      <w:r w:rsidRPr="3D0750B7">
        <w:rPr>
          <w:rFonts w:ascii="Calibri" w:hAnsi="Calibri" w:cs="Calibri"/>
          <w:sz w:val="24"/>
          <w:szCs w:val="24"/>
        </w:rPr>
        <w:t xml:space="preserve"> </w:t>
      </w:r>
      <w:proofErr w:type="spellStart"/>
      <w:r w:rsidR="000B01A3" w:rsidRPr="3D0750B7">
        <w:rPr>
          <w:rFonts w:ascii="Calibri" w:hAnsi="Calibri" w:cs="Calibri"/>
          <w:sz w:val="24"/>
          <w:szCs w:val="24"/>
        </w:rPr>
        <w:t>r</w:t>
      </w:r>
      <w:r w:rsidRPr="3D0750B7">
        <w:rPr>
          <w:rFonts w:ascii="Calibri" w:hAnsi="Calibri" w:cs="Calibri"/>
          <w:sz w:val="24"/>
          <w:szCs w:val="24"/>
        </w:rPr>
        <w:t>eo</w:t>
      </w:r>
      <w:proofErr w:type="spellEnd"/>
      <w:r w:rsidRPr="3D0750B7">
        <w:rPr>
          <w:rFonts w:ascii="Calibri" w:hAnsi="Calibri" w:cs="Calibri"/>
          <w:sz w:val="24"/>
          <w:szCs w:val="24"/>
        </w:rPr>
        <w:t xml:space="preserve"> Māori here, with the text in the search bar reading</w:t>
      </w:r>
      <w:r w:rsidRPr="3D0750B7">
        <w:rPr>
          <w:rFonts w:ascii="Calibri" w:hAnsi="Calibri" w:cs="Calibri"/>
          <w:b/>
          <w:bCs/>
          <w:sz w:val="24"/>
          <w:szCs w:val="24"/>
        </w:rPr>
        <w:t xml:space="preserve"> “Rapua ki </w:t>
      </w:r>
      <w:r w:rsidR="637008DD" w:rsidRPr="3D0750B7">
        <w:rPr>
          <w:rFonts w:ascii="Calibri" w:hAnsi="Calibri" w:cs="Calibri"/>
          <w:b/>
          <w:bCs/>
          <w:sz w:val="24"/>
          <w:szCs w:val="24"/>
        </w:rPr>
        <w:t>Te Marautanga o Aotearoa</w:t>
      </w:r>
      <w:r w:rsidRPr="3D0750B7">
        <w:rPr>
          <w:rFonts w:ascii="Calibri" w:hAnsi="Calibri" w:cs="Calibri"/>
          <w:b/>
          <w:bCs/>
          <w:sz w:val="24"/>
          <w:szCs w:val="24"/>
        </w:rPr>
        <w:t xml:space="preserve">.” </w:t>
      </w:r>
      <w:r w:rsidR="0075392A" w:rsidRPr="3D0750B7">
        <w:rPr>
          <w:rFonts w:ascii="Calibri" w:hAnsi="Calibri" w:cs="Calibri"/>
          <w:b/>
          <w:bCs/>
          <w:sz w:val="24"/>
          <w:szCs w:val="24"/>
        </w:rPr>
        <w:t>“</w:t>
      </w:r>
      <w:r w:rsidRPr="3D0750B7">
        <w:rPr>
          <w:rFonts w:ascii="Calibri" w:hAnsi="Calibri" w:cs="Calibri"/>
          <w:sz w:val="24"/>
          <w:szCs w:val="24"/>
        </w:rPr>
        <w:t>Rapua</w:t>
      </w:r>
      <w:r w:rsidR="0075392A" w:rsidRPr="3D0750B7">
        <w:rPr>
          <w:rFonts w:ascii="Calibri" w:hAnsi="Calibri" w:cs="Calibri"/>
          <w:sz w:val="24"/>
          <w:szCs w:val="24"/>
        </w:rPr>
        <w:t>”</w:t>
      </w:r>
      <w:r w:rsidRPr="3D0750B7">
        <w:rPr>
          <w:rFonts w:ascii="Calibri" w:hAnsi="Calibri" w:cs="Calibri"/>
          <w:sz w:val="24"/>
          <w:szCs w:val="24"/>
        </w:rPr>
        <w:t xml:space="preserve"> means </w:t>
      </w:r>
      <w:r w:rsidRPr="3D0750B7">
        <w:rPr>
          <w:rFonts w:ascii="Calibri" w:hAnsi="Calibri" w:cs="Calibri"/>
          <w:i/>
          <w:iCs/>
          <w:sz w:val="24"/>
          <w:szCs w:val="24"/>
        </w:rPr>
        <w:t>to search</w:t>
      </w:r>
      <w:r w:rsidRPr="3D0750B7">
        <w:rPr>
          <w:rFonts w:ascii="Calibri" w:hAnsi="Calibri" w:cs="Calibri"/>
          <w:sz w:val="24"/>
          <w:szCs w:val="24"/>
        </w:rPr>
        <w:t xml:space="preserve">. Using this search bar will return results from across </w:t>
      </w:r>
      <w:r w:rsidR="7AFD4735" w:rsidRPr="3D0750B7">
        <w:rPr>
          <w:rFonts w:ascii="Calibri" w:hAnsi="Calibri" w:cs="Calibri"/>
          <w:sz w:val="24"/>
          <w:szCs w:val="24"/>
        </w:rPr>
        <w:t>Te Marautanga o Aotearoa</w:t>
      </w:r>
      <w:r w:rsidRPr="3D0750B7">
        <w:rPr>
          <w:rFonts w:ascii="Calibri" w:hAnsi="Calibri" w:cs="Calibri"/>
          <w:sz w:val="24"/>
          <w:szCs w:val="24"/>
        </w:rPr>
        <w:t xml:space="preserve"> site. </w:t>
      </w:r>
    </w:p>
    <w:p w14:paraId="4BDACA9A" w14:textId="7777777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Sign In: </w:t>
      </w:r>
      <w:r w:rsidRPr="3D0750B7">
        <w:rPr>
          <w:rFonts w:ascii="Calibri" w:hAnsi="Calibri" w:cs="Calibri"/>
          <w:sz w:val="24"/>
          <w:szCs w:val="24"/>
        </w:rPr>
        <w:t>Educators with a registered ESL login can click here to sign into their Tāhūrangi profile.</w:t>
      </w:r>
    </w:p>
    <w:p w14:paraId="239B5422" w14:textId="595A67EE"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Support Button</w:t>
      </w:r>
      <w:r w:rsidRPr="3D0750B7">
        <w:rPr>
          <w:rFonts w:ascii="Calibri" w:hAnsi="Calibri" w:cs="Calibri"/>
          <w:sz w:val="24"/>
          <w:szCs w:val="24"/>
        </w:rPr>
        <w:t xml:space="preserve">: The support button will take you to our Tāhūrangi support page. This page has key information such as the whakapapa of Tāhūrangi, </w:t>
      </w:r>
      <w:r w:rsidR="009B6006" w:rsidRPr="3D0750B7">
        <w:rPr>
          <w:rFonts w:ascii="Calibri" w:hAnsi="Calibri" w:cs="Calibri"/>
          <w:sz w:val="24"/>
          <w:szCs w:val="24"/>
        </w:rPr>
        <w:t>Getting Started</w:t>
      </w:r>
      <w:r w:rsidRPr="3D0750B7">
        <w:rPr>
          <w:rFonts w:ascii="Calibri" w:hAnsi="Calibri" w:cs="Calibri"/>
          <w:sz w:val="24"/>
          <w:szCs w:val="24"/>
        </w:rPr>
        <w:t xml:space="preserve"> </w:t>
      </w:r>
      <w:r w:rsidR="009B6006" w:rsidRPr="3D0750B7">
        <w:rPr>
          <w:rFonts w:ascii="Calibri" w:hAnsi="Calibri" w:cs="Calibri"/>
          <w:sz w:val="24"/>
          <w:szCs w:val="24"/>
        </w:rPr>
        <w:t>G</w:t>
      </w:r>
      <w:r w:rsidRPr="3D0750B7">
        <w:rPr>
          <w:rFonts w:ascii="Calibri" w:hAnsi="Calibri" w:cs="Calibri"/>
          <w:sz w:val="24"/>
          <w:szCs w:val="24"/>
        </w:rPr>
        <w:t xml:space="preserve">uides, and details on how to contact us. </w:t>
      </w:r>
    </w:p>
    <w:p w14:paraId="18F75C31" w14:textId="7777777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Tags: </w:t>
      </w:r>
      <w:r w:rsidRPr="3D0750B7">
        <w:rPr>
          <w:rFonts w:ascii="Calibri" w:hAnsi="Calibri" w:cs="Calibri"/>
          <w:sz w:val="24"/>
          <w:szCs w:val="24"/>
        </w:rPr>
        <w:t xml:space="preserve">Two tags appear on a resource tile. The top tag is the audience (who the resource is intended for). The bottom tag is the resource language. </w:t>
      </w:r>
    </w:p>
    <w:p w14:paraId="64989459" w14:textId="7C1C9CB7" w:rsidR="008E4AE7" w:rsidRPr="008E4AE7" w:rsidRDefault="008E4AE7" w:rsidP="008E4AE7">
      <w:pPr>
        <w:pStyle w:val="ListParagraph"/>
        <w:numPr>
          <w:ilvl w:val="0"/>
          <w:numId w:val="9"/>
        </w:numPr>
        <w:rPr>
          <w:rFonts w:ascii="Calibri" w:hAnsi="Calibri" w:cs="Calibri"/>
          <w:sz w:val="24"/>
          <w:szCs w:val="24"/>
        </w:rPr>
      </w:pPr>
      <w:r w:rsidRPr="3D0750B7">
        <w:rPr>
          <w:rFonts w:ascii="Calibri" w:hAnsi="Calibri" w:cs="Calibri"/>
          <w:b/>
          <w:bCs/>
          <w:sz w:val="24"/>
          <w:szCs w:val="24"/>
        </w:rPr>
        <w:t xml:space="preserve">Title: </w:t>
      </w:r>
      <w:r w:rsidRPr="3D0750B7">
        <w:rPr>
          <w:rFonts w:ascii="Calibri" w:hAnsi="Calibri" w:cs="Calibri"/>
          <w:sz w:val="24"/>
          <w:szCs w:val="24"/>
        </w:rPr>
        <w:t xml:space="preserve">The </w:t>
      </w:r>
      <w:r w:rsidR="009B6006" w:rsidRPr="3D0750B7">
        <w:rPr>
          <w:rFonts w:ascii="Calibri" w:hAnsi="Calibri" w:cs="Calibri"/>
          <w:sz w:val="24"/>
          <w:szCs w:val="24"/>
        </w:rPr>
        <w:t>name of the resource</w:t>
      </w:r>
    </w:p>
    <w:p w14:paraId="4C7FFE49" w14:textId="4F8E0A80" w:rsidR="008E4AE7" w:rsidRPr="00B0572B" w:rsidRDefault="008E4AE7" w:rsidP="008E4AE7"/>
    <w:p w14:paraId="6AC6346B" w14:textId="63567B51" w:rsidR="318D7B49" w:rsidRDefault="318D7B49" w:rsidP="318D7B49"/>
    <w:p w14:paraId="6280021E" w14:textId="5980D205" w:rsidR="318D7B49" w:rsidRDefault="318D7B49" w:rsidP="318D7B49"/>
    <w:p w14:paraId="3CBCA715" w14:textId="4A829333" w:rsidR="318D7B49" w:rsidRDefault="318D7B49" w:rsidP="318D7B49"/>
    <w:p w14:paraId="1457F463" w14:textId="6FEDF8DC" w:rsidR="318D7B49" w:rsidRDefault="318D7B49" w:rsidP="318D7B49"/>
    <w:p w14:paraId="5D35ADEB" w14:textId="0D07528F" w:rsidR="318D7B49" w:rsidRDefault="318D7B49" w:rsidP="318D7B49"/>
    <w:p w14:paraId="3EA7AA10" w14:textId="49DA4C30" w:rsidR="00710D3B" w:rsidRPr="00070CEE" w:rsidRDefault="22A5FB8E" w:rsidP="004B7E44">
      <w:pPr>
        <w:rPr>
          <w:b/>
          <w:bCs/>
        </w:rPr>
      </w:pPr>
      <w:r w:rsidRPr="3D0750B7">
        <w:rPr>
          <w:b/>
          <w:bCs/>
        </w:rPr>
        <w:t xml:space="preserve">Kupu Taka </w:t>
      </w:r>
    </w:p>
    <w:tbl>
      <w:tblPr>
        <w:tblStyle w:val="TableGrid"/>
        <w:tblW w:w="0" w:type="auto"/>
        <w:tblLayout w:type="fixed"/>
        <w:tblLook w:val="06A0" w:firstRow="1" w:lastRow="0" w:firstColumn="1" w:lastColumn="0" w:noHBand="1" w:noVBand="1"/>
      </w:tblPr>
      <w:tblGrid>
        <w:gridCol w:w="4365"/>
        <w:gridCol w:w="5565"/>
      </w:tblGrid>
      <w:tr w:rsidR="318D7B49" w14:paraId="5E6233F5" w14:textId="77777777" w:rsidTr="3D0750B7">
        <w:trPr>
          <w:trHeight w:val="300"/>
        </w:trPr>
        <w:tc>
          <w:tcPr>
            <w:tcW w:w="4365" w:type="dxa"/>
          </w:tcPr>
          <w:p w14:paraId="0FF779A1" w14:textId="7302D0F8" w:rsidR="318D7B49" w:rsidRDefault="318D7B49" w:rsidP="3D0750B7">
            <w:pPr>
              <w:rPr>
                <w:rFonts w:eastAsia="Calibri" w:cs="Calibri"/>
                <w:color w:val="000000"/>
                <w:sz w:val="22"/>
              </w:rPr>
            </w:pPr>
            <w:proofErr w:type="spellStart"/>
            <w:r w:rsidRPr="3D0750B7">
              <w:rPr>
                <w:rFonts w:eastAsia="Calibri" w:cs="Calibri"/>
                <w:color w:val="000000"/>
                <w:sz w:val="22"/>
              </w:rPr>
              <w:t>Kāre</w:t>
            </w:r>
            <w:proofErr w:type="spellEnd"/>
            <w:r w:rsidRPr="3D0750B7">
              <w:rPr>
                <w:rFonts w:eastAsia="Calibri" w:cs="Calibri"/>
                <w:color w:val="000000"/>
                <w:sz w:val="22"/>
              </w:rPr>
              <w:t xml:space="preserve"> e </w:t>
            </w:r>
            <w:proofErr w:type="spellStart"/>
            <w:r w:rsidRPr="3D0750B7">
              <w:rPr>
                <w:rFonts w:eastAsia="Calibri" w:cs="Calibri"/>
                <w:color w:val="000000"/>
                <w:sz w:val="22"/>
              </w:rPr>
              <w:t>taea</w:t>
            </w:r>
            <w:proofErr w:type="spellEnd"/>
            <w:r w:rsidRPr="3D0750B7">
              <w:rPr>
                <w:rFonts w:eastAsia="Calibri" w:cs="Calibri"/>
                <w:color w:val="000000"/>
                <w:sz w:val="22"/>
              </w:rPr>
              <w:t xml:space="preserve"> </w:t>
            </w:r>
            <w:proofErr w:type="spellStart"/>
            <w:r w:rsidRPr="3D0750B7">
              <w:rPr>
                <w:rFonts w:eastAsia="Calibri" w:cs="Calibri"/>
                <w:color w:val="000000"/>
                <w:sz w:val="22"/>
              </w:rPr>
              <w:t>te</w:t>
            </w:r>
            <w:proofErr w:type="spellEnd"/>
            <w:r w:rsidRPr="3D0750B7">
              <w:rPr>
                <w:rFonts w:eastAsia="Calibri" w:cs="Calibri"/>
                <w:color w:val="000000"/>
                <w:sz w:val="22"/>
              </w:rPr>
              <w:t xml:space="preserve"> </w:t>
            </w:r>
            <w:proofErr w:type="spellStart"/>
            <w:r w:rsidRPr="3D0750B7">
              <w:rPr>
                <w:rFonts w:eastAsia="Calibri" w:cs="Calibri"/>
                <w:color w:val="000000"/>
                <w:sz w:val="22"/>
              </w:rPr>
              <w:t>tuari</w:t>
            </w:r>
            <w:proofErr w:type="spellEnd"/>
            <w:r w:rsidRPr="3D0750B7">
              <w:rPr>
                <w:rFonts w:eastAsia="Calibri" w:cs="Calibri"/>
                <w:color w:val="000000"/>
                <w:sz w:val="22"/>
              </w:rPr>
              <w:t xml:space="preserve"> </w:t>
            </w:r>
            <w:proofErr w:type="spellStart"/>
            <w:r w:rsidRPr="3D0750B7">
              <w:rPr>
                <w:rFonts w:eastAsia="Calibri" w:cs="Calibri"/>
                <w:color w:val="000000"/>
                <w:sz w:val="22"/>
              </w:rPr>
              <w:t>kohinga</w:t>
            </w:r>
            <w:proofErr w:type="spellEnd"/>
            <w:r w:rsidRPr="3D0750B7">
              <w:rPr>
                <w:rFonts w:eastAsia="Calibri" w:cs="Calibri"/>
                <w:color w:val="000000"/>
                <w:sz w:val="22"/>
              </w:rPr>
              <w:t xml:space="preserve"> </w:t>
            </w:r>
            <w:proofErr w:type="spellStart"/>
            <w:r w:rsidRPr="3D0750B7">
              <w:rPr>
                <w:rFonts w:eastAsia="Calibri" w:cs="Calibri"/>
                <w:color w:val="000000"/>
                <w:sz w:val="22"/>
              </w:rPr>
              <w:t>piako</w:t>
            </w:r>
            <w:proofErr w:type="spellEnd"/>
          </w:p>
        </w:tc>
        <w:tc>
          <w:tcPr>
            <w:tcW w:w="5565" w:type="dxa"/>
          </w:tcPr>
          <w:p w14:paraId="4E996EB2" w14:textId="00A046E6" w:rsidR="318D7B49" w:rsidRDefault="318D7B49" w:rsidP="3D0750B7">
            <w:pPr>
              <w:rPr>
                <w:rFonts w:eastAsia="Calibri" w:cs="Calibri"/>
                <w:color w:val="000000"/>
                <w:sz w:val="22"/>
              </w:rPr>
            </w:pPr>
            <w:r w:rsidRPr="3D0750B7">
              <w:rPr>
                <w:rFonts w:eastAsia="Calibri" w:cs="Calibri"/>
                <w:color w:val="000000"/>
                <w:sz w:val="22"/>
              </w:rPr>
              <w:t>Empty collection cannot be shared</w:t>
            </w:r>
          </w:p>
        </w:tc>
      </w:tr>
      <w:tr w:rsidR="318D7B49" w14:paraId="7594AD12" w14:textId="77777777" w:rsidTr="3D0750B7">
        <w:trPr>
          <w:trHeight w:val="300"/>
        </w:trPr>
        <w:tc>
          <w:tcPr>
            <w:tcW w:w="4365" w:type="dxa"/>
          </w:tcPr>
          <w:p w14:paraId="608DAF75" w14:textId="4447BE37" w:rsidR="318D7B49" w:rsidRDefault="318D7B49" w:rsidP="3D0750B7">
            <w:pPr>
              <w:rPr>
                <w:rFonts w:eastAsia="Calibri" w:cs="Calibri"/>
                <w:color w:val="000000"/>
                <w:sz w:val="22"/>
              </w:rPr>
            </w:pPr>
            <w:proofErr w:type="spellStart"/>
            <w:r w:rsidRPr="3D0750B7">
              <w:rPr>
                <w:rFonts w:eastAsia="Calibri" w:cs="Calibri"/>
                <w:color w:val="000000"/>
                <w:sz w:val="22"/>
              </w:rPr>
              <w:t>kohinga</w:t>
            </w:r>
            <w:proofErr w:type="spellEnd"/>
            <w:r w:rsidRPr="3D0750B7">
              <w:rPr>
                <w:rFonts w:eastAsia="Calibri" w:cs="Calibri"/>
                <w:color w:val="000000"/>
                <w:sz w:val="22"/>
              </w:rPr>
              <w:t xml:space="preserve"> </w:t>
            </w:r>
            <w:proofErr w:type="spellStart"/>
            <w:r w:rsidRPr="3D0750B7">
              <w:rPr>
                <w:rFonts w:eastAsia="Calibri" w:cs="Calibri"/>
                <w:color w:val="000000"/>
                <w:sz w:val="22"/>
              </w:rPr>
              <w:t>tārewa</w:t>
            </w:r>
            <w:proofErr w:type="spellEnd"/>
          </w:p>
        </w:tc>
        <w:tc>
          <w:tcPr>
            <w:tcW w:w="5565" w:type="dxa"/>
          </w:tcPr>
          <w:p w14:paraId="3D61036D" w14:textId="094C7CB4" w:rsidR="0BA2C8B9" w:rsidRDefault="0BA2C8B9" w:rsidP="3D0750B7">
            <w:pPr>
              <w:rPr>
                <w:rFonts w:eastAsia="Calibri" w:cs="Calibri"/>
                <w:color w:val="000000"/>
                <w:sz w:val="22"/>
              </w:rPr>
            </w:pPr>
            <w:r w:rsidRPr="3D0750B7">
              <w:rPr>
                <w:rFonts w:eastAsia="Calibri" w:cs="Calibri"/>
                <w:color w:val="000000"/>
                <w:sz w:val="22"/>
              </w:rPr>
              <w:t>P</w:t>
            </w:r>
            <w:r w:rsidR="318D7B49" w:rsidRPr="3D0750B7">
              <w:rPr>
                <w:rFonts w:eastAsia="Calibri" w:cs="Calibri"/>
                <w:color w:val="000000"/>
                <w:sz w:val="22"/>
              </w:rPr>
              <w:t>ending collections</w:t>
            </w:r>
          </w:p>
        </w:tc>
      </w:tr>
      <w:tr w:rsidR="318D7B49" w14:paraId="19B82308" w14:textId="77777777" w:rsidTr="3D0750B7">
        <w:trPr>
          <w:trHeight w:val="300"/>
        </w:trPr>
        <w:tc>
          <w:tcPr>
            <w:tcW w:w="4365" w:type="dxa"/>
          </w:tcPr>
          <w:p w14:paraId="14ABC5B4" w14:textId="0BF6F3CD" w:rsidR="22A5FB8E" w:rsidRDefault="22A5FB8E" w:rsidP="318D7B49">
            <w:proofErr w:type="spellStart"/>
            <w:r>
              <w:t>Ngā</w:t>
            </w:r>
            <w:proofErr w:type="spellEnd"/>
            <w:r>
              <w:t xml:space="preserve"> </w:t>
            </w:r>
            <w:proofErr w:type="spellStart"/>
            <w:r>
              <w:t>Wae</w:t>
            </w:r>
            <w:proofErr w:type="spellEnd"/>
            <w:r>
              <w:t xml:space="preserve"> </w:t>
            </w:r>
            <w:proofErr w:type="spellStart"/>
            <w:r>
              <w:t>Ihirangi</w:t>
            </w:r>
            <w:proofErr w:type="spellEnd"/>
          </w:p>
        </w:tc>
        <w:tc>
          <w:tcPr>
            <w:tcW w:w="5565" w:type="dxa"/>
          </w:tcPr>
          <w:p w14:paraId="6283D32F" w14:textId="3532F87C" w:rsidR="318D7B49" w:rsidRDefault="318D7B49" w:rsidP="3D0750B7">
            <w:pPr>
              <w:rPr>
                <w:rFonts w:eastAsia="Calibri" w:cs="Calibri"/>
                <w:color w:val="000000"/>
                <w:sz w:val="22"/>
              </w:rPr>
            </w:pPr>
            <w:r w:rsidRPr="3D0750B7">
              <w:rPr>
                <w:rFonts w:eastAsia="Calibri" w:cs="Calibri"/>
                <w:color w:val="000000"/>
                <w:sz w:val="22"/>
              </w:rPr>
              <w:t>Artifacts</w:t>
            </w:r>
            <w:r w:rsidR="33784E14" w:rsidRPr="3D0750B7">
              <w:rPr>
                <w:rFonts w:eastAsia="Calibri" w:cs="Calibri"/>
                <w:color w:val="000000"/>
                <w:sz w:val="22"/>
              </w:rPr>
              <w:t>/Materials that support a resource/Downloadable content</w:t>
            </w:r>
          </w:p>
        </w:tc>
      </w:tr>
      <w:tr w:rsidR="318D7B49" w14:paraId="26C814E6" w14:textId="77777777" w:rsidTr="3D0750B7">
        <w:trPr>
          <w:trHeight w:val="300"/>
        </w:trPr>
        <w:tc>
          <w:tcPr>
            <w:tcW w:w="4365" w:type="dxa"/>
          </w:tcPr>
          <w:p w14:paraId="60C3C902" w14:textId="7942BA30" w:rsidR="22A5FB8E" w:rsidRDefault="22A5FB8E" w:rsidP="318D7B49">
            <w:proofErr w:type="spellStart"/>
            <w:r>
              <w:t>Ngā</w:t>
            </w:r>
            <w:proofErr w:type="spellEnd"/>
            <w:r>
              <w:t xml:space="preserve"> </w:t>
            </w:r>
            <w:proofErr w:type="spellStart"/>
            <w:r>
              <w:t>kohinga</w:t>
            </w:r>
            <w:proofErr w:type="spellEnd"/>
            <w:r>
              <w:t xml:space="preserve"> </w:t>
            </w:r>
            <w:proofErr w:type="spellStart"/>
            <w:r>
              <w:t>rauhī</w:t>
            </w:r>
            <w:proofErr w:type="spellEnd"/>
          </w:p>
        </w:tc>
        <w:tc>
          <w:tcPr>
            <w:tcW w:w="5565" w:type="dxa"/>
          </w:tcPr>
          <w:p w14:paraId="6DEB1486" w14:textId="25981710" w:rsidR="318D7B49" w:rsidRDefault="318D7B49" w:rsidP="3D0750B7">
            <w:pPr>
              <w:rPr>
                <w:rFonts w:eastAsia="Calibri" w:cs="Calibri"/>
                <w:color w:val="000000"/>
                <w:sz w:val="22"/>
              </w:rPr>
            </w:pPr>
            <w:r w:rsidRPr="3D0750B7">
              <w:rPr>
                <w:rFonts w:eastAsia="Calibri" w:cs="Calibri"/>
                <w:color w:val="000000"/>
                <w:sz w:val="22"/>
              </w:rPr>
              <w:t>Curated collections</w:t>
            </w:r>
          </w:p>
        </w:tc>
      </w:tr>
      <w:tr w:rsidR="318D7B49" w14:paraId="508E05E0" w14:textId="77777777" w:rsidTr="3D0750B7">
        <w:trPr>
          <w:trHeight w:val="300"/>
        </w:trPr>
        <w:tc>
          <w:tcPr>
            <w:tcW w:w="4365" w:type="dxa"/>
          </w:tcPr>
          <w:p w14:paraId="77CD4A68" w14:textId="4B5BDBF7" w:rsidR="22A5FB8E" w:rsidRDefault="22A5FB8E" w:rsidP="318D7B49">
            <w:proofErr w:type="spellStart"/>
            <w:r>
              <w:t>Ngā</w:t>
            </w:r>
            <w:proofErr w:type="spellEnd"/>
            <w:r>
              <w:t xml:space="preserve"> </w:t>
            </w:r>
            <w:proofErr w:type="spellStart"/>
            <w:r>
              <w:t>Pae</w:t>
            </w:r>
            <w:proofErr w:type="spellEnd"/>
            <w:r>
              <w:t xml:space="preserve"> ā-</w:t>
            </w:r>
            <w:proofErr w:type="spellStart"/>
            <w:r>
              <w:t>Waho</w:t>
            </w:r>
            <w:proofErr w:type="spellEnd"/>
          </w:p>
        </w:tc>
        <w:tc>
          <w:tcPr>
            <w:tcW w:w="5565" w:type="dxa"/>
          </w:tcPr>
          <w:p w14:paraId="6FA02923" w14:textId="0BD5EE02" w:rsidR="318D7B49" w:rsidRDefault="318D7B49" w:rsidP="3D0750B7">
            <w:pPr>
              <w:spacing w:line="276" w:lineRule="auto"/>
              <w:rPr>
                <w:rFonts w:eastAsia="Calibri" w:cs="Calibri"/>
                <w:color w:val="000000"/>
                <w:sz w:val="22"/>
              </w:rPr>
            </w:pPr>
            <w:r w:rsidRPr="3D0750B7">
              <w:rPr>
                <w:rFonts w:eastAsia="Calibri" w:cs="Calibri"/>
                <w:color w:val="000000"/>
                <w:sz w:val="22"/>
              </w:rPr>
              <w:t>External Sites</w:t>
            </w:r>
            <w:r w:rsidR="3C9B3B06" w:rsidRPr="3D0750B7">
              <w:rPr>
                <w:rFonts w:eastAsia="Calibri" w:cs="Calibri"/>
                <w:color w:val="000000"/>
                <w:sz w:val="22"/>
              </w:rPr>
              <w:t xml:space="preserve"> </w:t>
            </w:r>
          </w:p>
        </w:tc>
      </w:tr>
      <w:tr w:rsidR="318D7B49" w14:paraId="5FF46153" w14:textId="77777777" w:rsidTr="3D0750B7">
        <w:trPr>
          <w:trHeight w:val="300"/>
        </w:trPr>
        <w:tc>
          <w:tcPr>
            <w:tcW w:w="4365" w:type="dxa"/>
          </w:tcPr>
          <w:p w14:paraId="3790AA3C" w14:textId="5BA967C5" w:rsidR="4C7BD712" w:rsidRDefault="4C7BD712" w:rsidP="3D0750B7">
            <w:pPr>
              <w:rPr>
                <w:rFonts w:eastAsia="Calibri" w:cs="Calibri"/>
                <w:color w:val="000000"/>
                <w:sz w:val="22"/>
              </w:rPr>
            </w:pPr>
            <w:proofErr w:type="spellStart"/>
            <w:r w:rsidRPr="3D0750B7">
              <w:rPr>
                <w:rFonts w:eastAsia="Calibri" w:cs="Calibri"/>
                <w:color w:val="444444"/>
                <w:sz w:val="22"/>
              </w:rPr>
              <w:t>Tauwhaituhi</w:t>
            </w:r>
            <w:proofErr w:type="spellEnd"/>
            <w:r w:rsidRPr="3D0750B7">
              <w:rPr>
                <w:rFonts w:eastAsia="Calibri" w:cs="Calibri"/>
                <w:color w:val="444444"/>
                <w:sz w:val="22"/>
              </w:rPr>
              <w:t xml:space="preserve"> ā-</w:t>
            </w:r>
            <w:proofErr w:type="spellStart"/>
            <w:r w:rsidRPr="3D0750B7">
              <w:rPr>
                <w:rFonts w:eastAsia="Calibri" w:cs="Calibri"/>
                <w:color w:val="444444"/>
                <w:sz w:val="22"/>
              </w:rPr>
              <w:t>kiriata</w:t>
            </w:r>
            <w:proofErr w:type="spellEnd"/>
          </w:p>
        </w:tc>
        <w:tc>
          <w:tcPr>
            <w:tcW w:w="5565" w:type="dxa"/>
          </w:tcPr>
          <w:p w14:paraId="19217BFE" w14:textId="00CAD59E" w:rsidR="4C7BD712" w:rsidRDefault="4C7BD712" w:rsidP="3D0750B7">
            <w:pPr>
              <w:rPr>
                <w:rFonts w:eastAsia="Calibri" w:cs="Calibri"/>
                <w:color w:val="000000"/>
                <w:sz w:val="22"/>
              </w:rPr>
            </w:pPr>
            <w:r w:rsidRPr="3D0750B7">
              <w:rPr>
                <w:rFonts w:eastAsia="Calibri" w:cs="Calibri"/>
                <w:color w:val="000000"/>
                <w:sz w:val="22"/>
              </w:rPr>
              <w:t>Video transcript</w:t>
            </w:r>
          </w:p>
          <w:p w14:paraId="5416EFD1" w14:textId="32D96E0C" w:rsidR="318D7B49" w:rsidRDefault="318D7B49" w:rsidP="3D0750B7">
            <w:pPr>
              <w:rPr>
                <w:rFonts w:eastAsia="Calibri" w:cs="Calibri"/>
                <w:color w:val="444444"/>
                <w:sz w:val="22"/>
              </w:rPr>
            </w:pPr>
          </w:p>
        </w:tc>
      </w:tr>
      <w:tr w:rsidR="318D7B49" w14:paraId="2D178045" w14:textId="77777777" w:rsidTr="3D0750B7">
        <w:trPr>
          <w:trHeight w:val="300"/>
        </w:trPr>
        <w:tc>
          <w:tcPr>
            <w:tcW w:w="4365" w:type="dxa"/>
          </w:tcPr>
          <w:p w14:paraId="2819578B" w14:textId="69BF52AA" w:rsidR="318D7B49" w:rsidRDefault="318D7B49" w:rsidP="3D0750B7">
            <w:pPr>
              <w:rPr>
                <w:rFonts w:eastAsia="Calibri" w:cs="Calibri"/>
                <w:color w:val="000000"/>
                <w:sz w:val="22"/>
              </w:rPr>
            </w:pPr>
            <w:proofErr w:type="spellStart"/>
            <w:r w:rsidRPr="3D0750B7">
              <w:rPr>
                <w:rFonts w:eastAsia="Calibri" w:cs="Calibri"/>
                <w:color w:val="000000"/>
                <w:sz w:val="22"/>
              </w:rPr>
              <w:t>Tauwhaituhi</w:t>
            </w:r>
            <w:proofErr w:type="spellEnd"/>
            <w:r w:rsidRPr="3D0750B7">
              <w:rPr>
                <w:rFonts w:eastAsia="Calibri" w:cs="Calibri"/>
                <w:color w:val="000000"/>
                <w:sz w:val="22"/>
              </w:rPr>
              <w:t xml:space="preserve"> ā-</w:t>
            </w:r>
            <w:proofErr w:type="spellStart"/>
            <w:r w:rsidRPr="3D0750B7">
              <w:rPr>
                <w:rFonts w:eastAsia="Calibri" w:cs="Calibri"/>
                <w:color w:val="000000"/>
                <w:sz w:val="22"/>
              </w:rPr>
              <w:t>oro</w:t>
            </w:r>
            <w:proofErr w:type="spellEnd"/>
          </w:p>
        </w:tc>
        <w:tc>
          <w:tcPr>
            <w:tcW w:w="5565" w:type="dxa"/>
          </w:tcPr>
          <w:p w14:paraId="1DF07EDE" w14:textId="7210D7AC" w:rsidR="318D7B49" w:rsidRDefault="318D7B49" w:rsidP="3D0750B7">
            <w:pPr>
              <w:rPr>
                <w:rFonts w:eastAsia="Calibri" w:cs="Calibri"/>
                <w:color w:val="444444"/>
                <w:sz w:val="22"/>
              </w:rPr>
            </w:pPr>
            <w:r w:rsidRPr="3D0750B7">
              <w:rPr>
                <w:rFonts w:eastAsia="Calibri" w:cs="Calibri"/>
                <w:color w:val="444444"/>
                <w:sz w:val="22"/>
              </w:rPr>
              <w:t>Audio transcript</w:t>
            </w:r>
          </w:p>
        </w:tc>
      </w:tr>
      <w:tr w:rsidR="318D7B49" w14:paraId="7CA39B1C" w14:textId="77777777" w:rsidTr="3D0750B7">
        <w:trPr>
          <w:trHeight w:val="300"/>
        </w:trPr>
        <w:tc>
          <w:tcPr>
            <w:tcW w:w="4365" w:type="dxa"/>
          </w:tcPr>
          <w:p w14:paraId="4BF0FCB3" w14:textId="58730BBD" w:rsidR="64E13DD3" w:rsidRDefault="64E13DD3" w:rsidP="3D0750B7">
            <w:pPr>
              <w:rPr>
                <w:rFonts w:eastAsia="Calibri" w:cs="Calibri"/>
                <w:color w:val="000000"/>
                <w:sz w:val="22"/>
              </w:rPr>
            </w:pPr>
            <w:proofErr w:type="spellStart"/>
            <w:r w:rsidRPr="3D0750B7">
              <w:rPr>
                <w:rFonts w:eastAsia="Calibri" w:cs="Calibri"/>
                <w:color w:val="000000"/>
                <w:sz w:val="22"/>
              </w:rPr>
              <w:t>Whakaotia</w:t>
            </w:r>
            <w:proofErr w:type="spellEnd"/>
            <w:r w:rsidRPr="3D0750B7">
              <w:rPr>
                <w:rFonts w:eastAsia="Calibri" w:cs="Calibri"/>
                <w:color w:val="000000"/>
                <w:sz w:val="22"/>
              </w:rPr>
              <w:t xml:space="preserve"> </w:t>
            </w:r>
            <w:proofErr w:type="spellStart"/>
            <w:r w:rsidRPr="3D0750B7">
              <w:rPr>
                <w:rFonts w:eastAsia="Calibri" w:cs="Calibri"/>
                <w:color w:val="000000"/>
                <w:sz w:val="22"/>
              </w:rPr>
              <w:t>tō</w:t>
            </w:r>
            <w:proofErr w:type="spellEnd"/>
            <w:r w:rsidRPr="3D0750B7">
              <w:rPr>
                <w:rFonts w:eastAsia="Calibri" w:cs="Calibri"/>
                <w:color w:val="000000"/>
                <w:sz w:val="22"/>
              </w:rPr>
              <w:t xml:space="preserve"> kete</w:t>
            </w:r>
          </w:p>
        </w:tc>
        <w:tc>
          <w:tcPr>
            <w:tcW w:w="5565" w:type="dxa"/>
          </w:tcPr>
          <w:p w14:paraId="00BF9A89" w14:textId="1E1F044D" w:rsidR="318D7B49" w:rsidRDefault="318D7B49" w:rsidP="3D0750B7">
            <w:pPr>
              <w:rPr>
                <w:rFonts w:eastAsia="Calibri" w:cs="Calibri"/>
                <w:color w:val="000000"/>
                <w:sz w:val="22"/>
              </w:rPr>
            </w:pPr>
            <w:proofErr w:type="spellStart"/>
            <w:r w:rsidRPr="3D0750B7">
              <w:rPr>
                <w:rFonts w:eastAsia="Calibri" w:cs="Calibri"/>
                <w:color w:val="000000"/>
                <w:sz w:val="22"/>
              </w:rPr>
              <w:t>Finalise</w:t>
            </w:r>
            <w:proofErr w:type="spellEnd"/>
            <w:r w:rsidRPr="3D0750B7">
              <w:rPr>
                <w:rFonts w:eastAsia="Calibri" w:cs="Calibri"/>
                <w:color w:val="000000"/>
                <w:sz w:val="22"/>
              </w:rPr>
              <w:t xml:space="preserve"> your kete</w:t>
            </w:r>
          </w:p>
        </w:tc>
      </w:tr>
      <w:tr w:rsidR="318D7B49" w14:paraId="0A08C7B8" w14:textId="77777777" w:rsidTr="3D0750B7">
        <w:trPr>
          <w:trHeight w:val="300"/>
        </w:trPr>
        <w:tc>
          <w:tcPr>
            <w:tcW w:w="4365" w:type="dxa"/>
          </w:tcPr>
          <w:p w14:paraId="097D2E38" w14:textId="5A1C4416" w:rsidR="318D7B49" w:rsidRDefault="318D7B49" w:rsidP="3D0750B7">
            <w:pPr>
              <w:rPr>
                <w:rFonts w:eastAsia="Calibri" w:cs="Calibri"/>
                <w:color w:val="000000"/>
                <w:sz w:val="22"/>
              </w:rPr>
            </w:pPr>
            <w:proofErr w:type="spellStart"/>
            <w:r w:rsidRPr="3D0750B7">
              <w:rPr>
                <w:rFonts w:eastAsia="Calibri" w:cs="Calibri"/>
                <w:color w:val="000000"/>
                <w:sz w:val="22"/>
              </w:rPr>
              <w:t>Whakaotia</w:t>
            </w:r>
            <w:proofErr w:type="spellEnd"/>
            <w:r w:rsidRPr="3D0750B7">
              <w:rPr>
                <w:rFonts w:eastAsia="Calibri" w:cs="Calibri"/>
                <w:color w:val="000000"/>
                <w:sz w:val="22"/>
              </w:rPr>
              <w:t xml:space="preserve"> </w:t>
            </w:r>
            <w:proofErr w:type="spellStart"/>
            <w:r w:rsidRPr="3D0750B7">
              <w:rPr>
                <w:rFonts w:eastAsia="Calibri" w:cs="Calibri"/>
                <w:color w:val="000000"/>
                <w:sz w:val="22"/>
              </w:rPr>
              <w:t>tō</w:t>
            </w:r>
            <w:proofErr w:type="spellEnd"/>
            <w:r w:rsidRPr="3D0750B7">
              <w:rPr>
                <w:rFonts w:eastAsia="Calibri" w:cs="Calibri"/>
                <w:color w:val="000000"/>
                <w:sz w:val="22"/>
              </w:rPr>
              <w:t xml:space="preserve"> k</w:t>
            </w:r>
            <w:r w:rsidR="22C80556" w:rsidRPr="3D0750B7">
              <w:rPr>
                <w:rFonts w:eastAsia="Calibri" w:cs="Calibri"/>
                <w:color w:val="000000"/>
                <w:sz w:val="22"/>
              </w:rPr>
              <w:t xml:space="preserve">ete </w:t>
            </w:r>
            <w:proofErr w:type="spellStart"/>
            <w:r w:rsidRPr="3D0750B7">
              <w:rPr>
                <w:rFonts w:eastAsia="Calibri" w:cs="Calibri"/>
                <w:color w:val="000000"/>
                <w:sz w:val="22"/>
              </w:rPr>
              <w:t>hei</w:t>
            </w:r>
            <w:proofErr w:type="spellEnd"/>
            <w:r w:rsidRPr="3D0750B7">
              <w:rPr>
                <w:rFonts w:eastAsia="Calibri" w:cs="Calibri"/>
                <w:color w:val="000000"/>
                <w:sz w:val="22"/>
              </w:rPr>
              <w:t xml:space="preserve"> </w:t>
            </w:r>
            <w:proofErr w:type="spellStart"/>
            <w:r w:rsidRPr="3D0750B7">
              <w:rPr>
                <w:rFonts w:eastAsia="Calibri" w:cs="Calibri"/>
                <w:color w:val="000000"/>
                <w:sz w:val="22"/>
              </w:rPr>
              <w:t>tikiake</w:t>
            </w:r>
            <w:proofErr w:type="spellEnd"/>
            <w:r w:rsidRPr="3D0750B7">
              <w:rPr>
                <w:rFonts w:eastAsia="Calibri" w:cs="Calibri"/>
                <w:color w:val="000000"/>
                <w:sz w:val="22"/>
              </w:rPr>
              <w:t xml:space="preserve"> i </w:t>
            </w:r>
            <w:proofErr w:type="spellStart"/>
            <w:r w:rsidRPr="3D0750B7">
              <w:rPr>
                <w:rFonts w:eastAsia="Calibri" w:cs="Calibri"/>
                <w:color w:val="000000"/>
                <w:sz w:val="22"/>
              </w:rPr>
              <w:t>tēnei</w:t>
            </w:r>
            <w:proofErr w:type="spellEnd"/>
            <w:r w:rsidRPr="3D0750B7">
              <w:rPr>
                <w:rFonts w:eastAsia="Calibri" w:cs="Calibri"/>
                <w:color w:val="000000"/>
                <w:sz w:val="22"/>
              </w:rPr>
              <w:t xml:space="preserve"> rauemi</w:t>
            </w:r>
          </w:p>
        </w:tc>
        <w:tc>
          <w:tcPr>
            <w:tcW w:w="5565" w:type="dxa"/>
          </w:tcPr>
          <w:p w14:paraId="16EE9BE5" w14:textId="6ECAC278" w:rsidR="318D7B49" w:rsidRDefault="318D7B49" w:rsidP="3D0750B7">
            <w:pPr>
              <w:rPr>
                <w:rFonts w:eastAsia="Calibri" w:cs="Calibri"/>
                <w:color w:val="000000"/>
                <w:sz w:val="22"/>
              </w:rPr>
            </w:pPr>
            <w:proofErr w:type="spellStart"/>
            <w:r w:rsidRPr="3D0750B7">
              <w:rPr>
                <w:rFonts w:eastAsia="Calibri" w:cs="Calibri"/>
                <w:color w:val="000000"/>
                <w:sz w:val="22"/>
              </w:rPr>
              <w:t>Finalise</w:t>
            </w:r>
            <w:proofErr w:type="spellEnd"/>
            <w:r w:rsidRPr="3D0750B7">
              <w:rPr>
                <w:rFonts w:eastAsia="Calibri" w:cs="Calibri"/>
                <w:color w:val="000000"/>
                <w:sz w:val="22"/>
              </w:rPr>
              <w:t xml:space="preserve"> your kete to download this resource</w:t>
            </w:r>
          </w:p>
        </w:tc>
      </w:tr>
      <w:tr w:rsidR="318D7B49" w14:paraId="476E5763" w14:textId="77777777" w:rsidTr="3D0750B7">
        <w:trPr>
          <w:trHeight w:val="300"/>
        </w:trPr>
        <w:tc>
          <w:tcPr>
            <w:tcW w:w="4365" w:type="dxa"/>
          </w:tcPr>
          <w:p w14:paraId="40A29E94" w14:textId="3D07D563" w:rsidR="318D7B49" w:rsidRDefault="318D7B49" w:rsidP="3D0750B7">
            <w:pPr>
              <w:rPr>
                <w:rFonts w:eastAsia="Calibri" w:cs="Calibri"/>
                <w:color w:val="000000"/>
                <w:sz w:val="22"/>
              </w:rPr>
            </w:pPr>
            <w:proofErr w:type="spellStart"/>
            <w:r w:rsidRPr="3D0750B7">
              <w:rPr>
                <w:rFonts w:eastAsia="Calibri" w:cs="Calibri"/>
                <w:color w:val="000000"/>
                <w:sz w:val="22"/>
              </w:rPr>
              <w:t>Whakarērea</w:t>
            </w:r>
            <w:proofErr w:type="spellEnd"/>
            <w:r w:rsidRPr="3D0750B7">
              <w:rPr>
                <w:rFonts w:eastAsia="Calibri" w:cs="Calibri"/>
                <w:color w:val="000000"/>
                <w:sz w:val="22"/>
              </w:rPr>
              <w:t xml:space="preserve"> </w:t>
            </w:r>
            <w:proofErr w:type="spellStart"/>
            <w:r w:rsidRPr="3D0750B7">
              <w:rPr>
                <w:rFonts w:eastAsia="Calibri" w:cs="Calibri"/>
                <w:color w:val="000000"/>
                <w:sz w:val="22"/>
              </w:rPr>
              <w:t>tēnei</w:t>
            </w:r>
            <w:proofErr w:type="spellEnd"/>
            <w:r w:rsidRPr="3D0750B7">
              <w:rPr>
                <w:rFonts w:eastAsia="Calibri" w:cs="Calibri"/>
                <w:color w:val="000000"/>
                <w:sz w:val="22"/>
              </w:rPr>
              <w:t xml:space="preserve"> </w:t>
            </w:r>
            <w:proofErr w:type="spellStart"/>
            <w:r w:rsidRPr="3D0750B7">
              <w:rPr>
                <w:rFonts w:eastAsia="Calibri" w:cs="Calibri"/>
                <w:color w:val="000000"/>
                <w:sz w:val="22"/>
              </w:rPr>
              <w:t>kohinga</w:t>
            </w:r>
            <w:proofErr w:type="spellEnd"/>
          </w:p>
        </w:tc>
        <w:tc>
          <w:tcPr>
            <w:tcW w:w="5565" w:type="dxa"/>
          </w:tcPr>
          <w:p w14:paraId="6167C4C8" w14:textId="2491912D" w:rsidR="318D7B49" w:rsidRDefault="318D7B49" w:rsidP="3D0750B7">
            <w:pPr>
              <w:rPr>
                <w:rFonts w:eastAsia="Calibri" w:cs="Calibri"/>
                <w:color w:val="000000"/>
                <w:sz w:val="22"/>
              </w:rPr>
            </w:pPr>
            <w:r w:rsidRPr="3D0750B7">
              <w:rPr>
                <w:rFonts w:eastAsia="Calibri" w:cs="Calibri"/>
                <w:color w:val="000000"/>
                <w:sz w:val="22"/>
              </w:rPr>
              <w:t>Reject collection</w:t>
            </w:r>
          </w:p>
        </w:tc>
      </w:tr>
    </w:tbl>
    <w:p w14:paraId="500DE83E" w14:textId="4DB698DB" w:rsidR="318D7B49" w:rsidRDefault="318D7B49" w:rsidP="318D7B49">
      <w:pPr>
        <w:rPr>
          <w:b/>
          <w:bCs/>
        </w:rPr>
      </w:pPr>
    </w:p>
    <w:sectPr w:rsidR="318D7B49" w:rsidSect="004B7E44">
      <w:headerReference w:type="default" r:id="rId40"/>
      <w:footerReference w:type="default" r:id="rId41"/>
      <w:footerReference w:type="first" r:id="rId42"/>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AC62" w14:textId="77777777" w:rsidR="001174A4" w:rsidRDefault="001174A4" w:rsidP="004B7E44">
      <w:r>
        <w:separator/>
      </w:r>
    </w:p>
  </w:endnote>
  <w:endnote w:type="continuationSeparator" w:id="0">
    <w:p w14:paraId="25C3886A" w14:textId="77777777" w:rsidR="001174A4" w:rsidRDefault="001174A4" w:rsidP="004B7E44">
      <w:r>
        <w:continuationSeparator/>
      </w:r>
    </w:p>
  </w:endnote>
  <w:endnote w:type="continuationNotice" w:id="1">
    <w:p w14:paraId="2E162D68" w14:textId="77777777" w:rsidR="001174A4" w:rsidRDefault="001174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EB33182" w14:textId="77777777" w:rsidTr="005652AF">
      <w:trPr>
        <w:trHeight w:val="730"/>
        <w:jc w:val="center"/>
      </w:trPr>
      <w:tc>
        <w:tcPr>
          <w:tcW w:w="12258" w:type="dxa"/>
          <w:tcBorders>
            <w:top w:val="nil"/>
            <w:left w:val="nil"/>
            <w:bottom w:val="nil"/>
            <w:right w:val="nil"/>
          </w:tcBorders>
          <w:shd w:val="clear" w:color="auto" w:fill="FF5000"/>
          <w:vAlign w:val="center"/>
        </w:tcPr>
        <w:p w14:paraId="548A74E4" w14:textId="3710AB49" w:rsidR="004B7E44" w:rsidRDefault="004B7E44" w:rsidP="004B7E44">
          <w:pPr>
            <w:pStyle w:val="Footer"/>
          </w:pPr>
          <w:r>
            <w:t>www.</w:t>
          </w:r>
          <w:r w:rsidR="005652AF">
            <w:t>tahurangi.education.govt.nz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893B"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002C0" w14:textId="77777777" w:rsidR="001174A4" w:rsidRDefault="001174A4" w:rsidP="004B7E44">
      <w:r>
        <w:separator/>
      </w:r>
    </w:p>
  </w:footnote>
  <w:footnote w:type="continuationSeparator" w:id="0">
    <w:p w14:paraId="493677C0" w14:textId="77777777" w:rsidR="001174A4" w:rsidRDefault="001174A4" w:rsidP="004B7E44">
      <w:r>
        <w:continuationSeparator/>
      </w:r>
    </w:p>
  </w:footnote>
  <w:footnote w:type="continuationNotice" w:id="1">
    <w:p w14:paraId="20CE2C4A" w14:textId="77777777" w:rsidR="001174A4" w:rsidRDefault="001174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47034FA" w14:textId="77777777" w:rsidTr="005652AF">
      <w:trPr>
        <w:trHeight w:val="1318"/>
      </w:trPr>
      <w:tc>
        <w:tcPr>
          <w:tcW w:w="12210" w:type="dxa"/>
          <w:tcBorders>
            <w:top w:val="nil"/>
            <w:left w:val="nil"/>
            <w:bottom w:val="nil"/>
            <w:right w:val="nil"/>
          </w:tcBorders>
          <w:shd w:val="clear" w:color="auto" w:fill="64192E"/>
        </w:tcPr>
        <w:p w14:paraId="3AF0D6E0" w14:textId="46F00742" w:rsidR="004B7E44" w:rsidRDefault="005652AF" w:rsidP="004B7E44">
          <w:pPr>
            <w:pStyle w:val="Header"/>
          </w:pPr>
          <w:r>
            <w:rPr>
              <w:noProof/>
            </w:rPr>
            <w:drawing>
              <wp:anchor distT="0" distB="0" distL="114300" distR="114300" simplePos="0" relativeHeight="251553792" behindDoc="0" locked="0" layoutInCell="1" allowOverlap="1" wp14:anchorId="42D1E0C9" wp14:editId="690A4022">
                <wp:simplePos x="0" y="0"/>
                <wp:positionH relativeFrom="column">
                  <wp:posOffset>95250</wp:posOffset>
                </wp:positionH>
                <wp:positionV relativeFrom="paragraph">
                  <wp:posOffset>104775</wp:posOffset>
                </wp:positionV>
                <wp:extent cx="962025" cy="617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17410"/>
                        </a:xfrm>
                        <a:prstGeom prst="rect">
                          <a:avLst/>
                        </a:prstGeom>
                        <a:noFill/>
                      </pic:spPr>
                    </pic:pic>
                  </a:graphicData>
                </a:graphic>
                <wp14:sizeRelH relativeFrom="margin">
                  <wp14:pctWidth>0</wp14:pctWidth>
                </wp14:sizeRelH>
                <wp14:sizeRelV relativeFrom="margin">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44131"/>
    <w:multiLevelType w:val="hybridMultilevel"/>
    <w:tmpl w:val="7A00A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8B632E"/>
    <w:multiLevelType w:val="hybridMultilevel"/>
    <w:tmpl w:val="4E767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E87FF6"/>
    <w:multiLevelType w:val="hybridMultilevel"/>
    <w:tmpl w:val="FFFFFFFF"/>
    <w:lvl w:ilvl="0" w:tplc="1A5C8E74">
      <w:start w:val="1"/>
      <w:numFmt w:val="bullet"/>
      <w:lvlText w:val=""/>
      <w:lvlJc w:val="left"/>
      <w:pPr>
        <w:ind w:left="720" w:hanging="360"/>
      </w:pPr>
      <w:rPr>
        <w:rFonts w:ascii="Symbol" w:hAnsi="Symbol" w:hint="default"/>
      </w:rPr>
    </w:lvl>
    <w:lvl w:ilvl="1" w:tplc="77FEF1FE">
      <w:start w:val="1"/>
      <w:numFmt w:val="bullet"/>
      <w:lvlText w:val="o"/>
      <w:lvlJc w:val="left"/>
      <w:pPr>
        <w:ind w:left="1440" w:hanging="360"/>
      </w:pPr>
      <w:rPr>
        <w:rFonts w:ascii="Courier New" w:hAnsi="Courier New" w:hint="default"/>
      </w:rPr>
    </w:lvl>
    <w:lvl w:ilvl="2" w:tplc="548870A6">
      <w:start w:val="1"/>
      <w:numFmt w:val="bullet"/>
      <w:lvlText w:val=""/>
      <w:lvlJc w:val="left"/>
      <w:pPr>
        <w:ind w:left="2160" w:hanging="360"/>
      </w:pPr>
      <w:rPr>
        <w:rFonts w:ascii="Wingdings" w:hAnsi="Wingdings" w:hint="default"/>
      </w:rPr>
    </w:lvl>
    <w:lvl w:ilvl="3" w:tplc="299E00D0">
      <w:start w:val="1"/>
      <w:numFmt w:val="bullet"/>
      <w:lvlText w:val=""/>
      <w:lvlJc w:val="left"/>
      <w:pPr>
        <w:ind w:left="2880" w:hanging="360"/>
      </w:pPr>
      <w:rPr>
        <w:rFonts w:ascii="Symbol" w:hAnsi="Symbol" w:hint="default"/>
      </w:rPr>
    </w:lvl>
    <w:lvl w:ilvl="4" w:tplc="9F88BA28">
      <w:start w:val="1"/>
      <w:numFmt w:val="bullet"/>
      <w:lvlText w:val="o"/>
      <w:lvlJc w:val="left"/>
      <w:pPr>
        <w:ind w:left="3600" w:hanging="360"/>
      </w:pPr>
      <w:rPr>
        <w:rFonts w:ascii="Courier New" w:hAnsi="Courier New" w:hint="default"/>
      </w:rPr>
    </w:lvl>
    <w:lvl w:ilvl="5" w:tplc="0DEC6FB8">
      <w:start w:val="1"/>
      <w:numFmt w:val="bullet"/>
      <w:lvlText w:val=""/>
      <w:lvlJc w:val="left"/>
      <w:pPr>
        <w:ind w:left="4320" w:hanging="360"/>
      </w:pPr>
      <w:rPr>
        <w:rFonts w:ascii="Wingdings" w:hAnsi="Wingdings" w:hint="default"/>
      </w:rPr>
    </w:lvl>
    <w:lvl w:ilvl="6" w:tplc="41FCCB6C">
      <w:start w:val="1"/>
      <w:numFmt w:val="bullet"/>
      <w:lvlText w:val=""/>
      <w:lvlJc w:val="left"/>
      <w:pPr>
        <w:ind w:left="5040" w:hanging="360"/>
      </w:pPr>
      <w:rPr>
        <w:rFonts w:ascii="Symbol" w:hAnsi="Symbol" w:hint="default"/>
      </w:rPr>
    </w:lvl>
    <w:lvl w:ilvl="7" w:tplc="A52C018A">
      <w:start w:val="1"/>
      <w:numFmt w:val="bullet"/>
      <w:lvlText w:val="o"/>
      <w:lvlJc w:val="left"/>
      <w:pPr>
        <w:ind w:left="5760" w:hanging="360"/>
      </w:pPr>
      <w:rPr>
        <w:rFonts w:ascii="Courier New" w:hAnsi="Courier New" w:hint="default"/>
      </w:rPr>
    </w:lvl>
    <w:lvl w:ilvl="8" w:tplc="6F941714">
      <w:start w:val="1"/>
      <w:numFmt w:val="bullet"/>
      <w:lvlText w:val=""/>
      <w:lvlJc w:val="left"/>
      <w:pPr>
        <w:ind w:left="6480" w:hanging="360"/>
      </w:pPr>
      <w:rPr>
        <w:rFonts w:ascii="Wingdings" w:hAnsi="Wingdings" w:hint="default"/>
      </w:rPr>
    </w:lvl>
  </w:abstractNum>
  <w:abstractNum w:abstractNumId="3" w15:restartNumberingAfterBreak="0">
    <w:nsid w:val="311B1401"/>
    <w:multiLevelType w:val="hybridMultilevel"/>
    <w:tmpl w:val="D7FC7A22"/>
    <w:lvl w:ilvl="0" w:tplc="D9EA7D46">
      <w:start w:val="1"/>
      <w:numFmt w:val="decimal"/>
      <w:lvlText w:val="%1."/>
      <w:lvlJc w:val="left"/>
      <w:pPr>
        <w:ind w:left="720" w:hanging="360"/>
      </w:pPr>
    </w:lvl>
    <w:lvl w:ilvl="1" w:tplc="7B00513C">
      <w:start w:val="1"/>
      <w:numFmt w:val="lowerLetter"/>
      <w:lvlText w:val="%2."/>
      <w:lvlJc w:val="left"/>
      <w:pPr>
        <w:ind w:left="1440" w:hanging="360"/>
      </w:pPr>
    </w:lvl>
    <w:lvl w:ilvl="2" w:tplc="C3088A54">
      <w:start w:val="1"/>
      <w:numFmt w:val="lowerRoman"/>
      <w:lvlText w:val="%3."/>
      <w:lvlJc w:val="right"/>
      <w:pPr>
        <w:ind w:left="2160" w:hanging="180"/>
      </w:pPr>
    </w:lvl>
    <w:lvl w:ilvl="3" w:tplc="2D5433B6">
      <w:start w:val="1"/>
      <w:numFmt w:val="decimal"/>
      <w:lvlText w:val="%4."/>
      <w:lvlJc w:val="left"/>
      <w:pPr>
        <w:ind w:left="2880" w:hanging="360"/>
      </w:pPr>
    </w:lvl>
    <w:lvl w:ilvl="4" w:tplc="14F8D584">
      <w:start w:val="1"/>
      <w:numFmt w:val="lowerLetter"/>
      <w:lvlText w:val="%5."/>
      <w:lvlJc w:val="left"/>
      <w:pPr>
        <w:ind w:left="3600" w:hanging="360"/>
      </w:pPr>
    </w:lvl>
    <w:lvl w:ilvl="5" w:tplc="C22A4BE6">
      <w:start w:val="1"/>
      <w:numFmt w:val="lowerRoman"/>
      <w:lvlText w:val="%6."/>
      <w:lvlJc w:val="right"/>
      <w:pPr>
        <w:ind w:left="4320" w:hanging="180"/>
      </w:pPr>
    </w:lvl>
    <w:lvl w:ilvl="6" w:tplc="2BE8C1FC">
      <w:start w:val="1"/>
      <w:numFmt w:val="decimal"/>
      <w:lvlText w:val="%7."/>
      <w:lvlJc w:val="left"/>
      <w:pPr>
        <w:ind w:left="5040" w:hanging="360"/>
      </w:pPr>
    </w:lvl>
    <w:lvl w:ilvl="7" w:tplc="535C566C">
      <w:start w:val="1"/>
      <w:numFmt w:val="lowerLetter"/>
      <w:lvlText w:val="%8."/>
      <w:lvlJc w:val="left"/>
      <w:pPr>
        <w:ind w:left="5760" w:hanging="360"/>
      </w:pPr>
    </w:lvl>
    <w:lvl w:ilvl="8" w:tplc="090A1754">
      <w:start w:val="1"/>
      <w:numFmt w:val="lowerRoman"/>
      <w:lvlText w:val="%9."/>
      <w:lvlJc w:val="right"/>
      <w:pPr>
        <w:ind w:left="6480" w:hanging="180"/>
      </w:pPr>
    </w:lvl>
  </w:abstractNum>
  <w:abstractNum w:abstractNumId="4" w15:restartNumberingAfterBreak="0">
    <w:nsid w:val="39664A3D"/>
    <w:multiLevelType w:val="hybridMultilevel"/>
    <w:tmpl w:val="EF40052C"/>
    <w:lvl w:ilvl="0" w:tplc="1C041FE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3B282CD6"/>
    <w:multiLevelType w:val="hybridMultilevel"/>
    <w:tmpl w:val="5FCEB75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B793F1F"/>
    <w:multiLevelType w:val="hybridMultilevel"/>
    <w:tmpl w:val="2354A6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CA72262"/>
    <w:multiLevelType w:val="hybridMultilevel"/>
    <w:tmpl w:val="8B408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365517"/>
    <w:multiLevelType w:val="hybridMultilevel"/>
    <w:tmpl w:val="965A84D2"/>
    <w:lvl w:ilvl="0" w:tplc="E5F44F12">
      <w:start w:val="1"/>
      <w:numFmt w:val="bullet"/>
      <w:lvlText w:val=""/>
      <w:lvlJc w:val="left"/>
      <w:pPr>
        <w:ind w:left="720" w:hanging="360"/>
      </w:pPr>
      <w:rPr>
        <w:rFonts w:ascii="Symbol" w:hAnsi="Symbol" w:hint="default"/>
      </w:rPr>
    </w:lvl>
    <w:lvl w:ilvl="1" w:tplc="C14ADA62">
      <w:start w:val="1"/>
      <w:numFmt w:val="bullet"/>
      <w:lvlText w:val="o"/>
      <w:lvlJc w:val="left"/>
      <w:pPr>
        <w:ind w:left="1440" w:hanging="360"/>
      </w:pPr>
      <w:rPr>
        <w:rFonts w:ascii="Courier New" w:hAnsi="Courier New" w:hint="default"/>
      </w:rPr>
    </w:lvl>
    <w:lvl w:ilvl="2" w:tplc="8BC44C7C">
      <w:start w:val="1"/>
      <w:numFmt w:val="bullet"/>
      <w:lvlText w:val=""/>
      <w:lvlJc w:val="left"/>
      <w:pPr>
        <w:ind w:left="2160" w:hanging="360"/>
      </w:pPr>
      <w:rPr>
        <w:rFonts w:ascii="Wingdings" w:hAnsi="Wingdings" w:hint="default"/>
      </w:rPr>
    </w:lvl>
    <w:lvl w:ilvl="3" w:tplc="9DD69D94">
      <w:start w:val="1"/>
      <w:numFmt w:val="bullet"/>
      <w:lvlText w:val=""/>
      <w:lvlJc w:val="left"/>
      <w:pPr>
        <w:ind w:left="2880" w:hanging="360"/>
      </w:pPr>
      <w:rPr>
        <w:rFonts w:ascii="Symbol" w:hAnsi="Symbol" w:hint="default"/>
      </w:rPr>
    </w:lvl>
    <w:lvl w:ilvl="4" w:tplc="A9CEEE3A">
      <w:start w:val="1"/>
      <w:numFmt w:val="bullet"/>
      <w:lvlText w:val="o"/>
      <w:lvlJc w:val="left"/>
      <w:pPr>
        <w:ind w:left="3600" w:hanging="360"/>
      </w:pPr>
      <w:rPr>
        <w:rFonts w:ascii="Courier New" w:hAnsi="Courier New" w:hint="default"/>
      </w:rPr>
    </w:lvl>
    <w:lvl w:ilvl="5" w:tplc="EBBAF848">
      <w:start w:val="1"/>
      <w:numFmt w:val="bullet"/>
      <w:lvlText w:val=""/>
      <w:lvlJc w:val="left"/>
      <w:pPr>
        <w:ind w:left="4320" w:hanging="360"/>
      </w:pPr>
      <w:rPr>
        <w:rFonts w:ascii="Wingdings" w:hAnsi="Wingdings" w:hint="default"/>
      </w:rPr>
    </w:lvl>
    <w:lvl w:ilvl="6" w:tplc="A1A0F2B6">
      <w:start w:val="1"/>
      <w:numFmt w:val="bullet"/>
      <w:lvlText w:val=""/>
      <w:lvlJc w:val="left"/>
      <w:pPr>
        <w:ind w:left="5040" w:hanging="360"/>
      </w:pPr>
      <w:rPr>
        <w:rFonts w:ascii="Symbol" w:hAnsi="Symbol" w:hint="default"/>
      </w:rPr>
    </w:lvl>
    <w:lvl w:ilvl="7" w:tplc="F6002406">
      <w:start w:val="1"/>
      <w:numFmt w:val="bullet"/>
      <w:lvlText w:val="o"/>
      <w:lvlJc w:val="left"/>
      <w:pPr>
        <w:ind w:left="5760" w:hanging="360"/>
      </w:pPr>
      <w:rPr>
        <w:rFonts w:ascii="Courier New" w:hAnsi="Courier New" w:hint="default"/>
      </w:rPr>
    </w:lvl>
    <w:lvl w:ilvl="8" w:tplc="45FE97BC">
      <w:start w:val="1"/>
      <w:numFmt w:val="bullet"/>
      <w:lvlText w:val=""/>
      <w:lvlJc w:val="left"/>
      <w:pPr>
        <w:ind w:left="6480" w:hanging="360"/>
      </w:pPr>
      <w:rPr>
        <w:rFonts w:ascii="Wingdings" w:hAnsi="Wingdings" w:hint="default"/>
      </w:rPr>
    </w:lvl>
  </w:abstractNum>
  <w:abstractNum w:abstractNumId="9" w15:restartNumberingAfterBreak="0">
    <w:nsid w:val="415801EC"/>
    <w:multiLevelType w:val="hybridMultilevel"/>
    <w:tmpl w:val="F536C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2C83CD1"/>
    <w:multiLevelType w:val="hybridMultilevel"/>
    <w:tmpl w:val="91500E40"/>
    <w:lvl w:ilvl="0" w:tplc="1C041FE4">
      <w:start w:val="1"/>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33E6B3A"/>
    <w:multiLevelType w:val="hybridMultilevel"/>
    <w:tmpl w:val="979A6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857085F"/>
    <w:multiLevelType w:val="hybridMultilevel"/>
    <w:tmpl w:val="61FEA6FC"/>
    <w:lvl w:ilvl="0" w:tplc="B060D180">
      <w:start w:val="1"/>
      <w:numFmt w:val="decimal"/>
      <w:lvlText w:val="%1."/>
      <w:lvlJc w:val="left"/>
      <w:pPr>
        <w:ind w:left="720" w:hanging="360"/>
      </w:pPr>
      <w:rPr>
        <w:rFonts w:ascii="Calibri" w:hAnsi="Calibri" w:hint="default"/>
        <w:b w:val="0"/>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AEB677E"/>
    <w:multiLevelType w:val="hybridMultilevel"/>
    <w:tmpl w:val="E5688A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31118802">
    <w:abstractNumId w:val="3"/>
  </w:num>
  <w:num w:numId="2" w16cid:durableId="1406997237">
    <w:abstractNumId w:val="5"/>
  </w:num>
  <w:num w:numId="3" w16cid:durableId="1793935434">
    <w:abstractNumId w:val="1"/>
  </w:num>
  <w:num w:numId="4" w16cid:durableId="459153861">
    <w:abstractNumId w:val="11"/>
  </w:num>
  <w:num w:numId="5" w16cid:durableId="633147110">
    <w:abstractNumId w:val="12"/>
  </w:num>
  <w:num w:numId="6" w16cid:durableId="406729308">
    <w:abstractNumId w:val="8"/>
  </w:num>
  <w:num w:numId="7" w16cid:durableId="175048345">
    <w:abstractNumId w:val="7"/>
  </w:num>
  <w:num w:numId="8" w16cid:durableId="390345862">
    <w:abstractNumId w:val="2"/>
  </w:num>
  <w:num w:numId="9" w16cid:durableId="1152523179">
    <w:abstractNumId w:val="0"/>
  </w:num>
  <w:num w:numId="10" w16cid:durableId="273173805">
    <w:abstractNumId w:val="4"/>
  </w:num>
  <w:num w:numId="11" w16cid:durableId="457992360">
    <w:abstractNumId w:val="10"/>
  </w:num>
  <w:num w:numId="12" w16cid:durableId="105348385">
    <w:abstractNumId w:val="9"/>
  </w:num>
  <w:num w:numId="13" w16cid:durableId="1005519073">
    <w:abstractNumId w:val="13"/>
  </w:num>
  <w:num w:numId="14" w16cid:durableId="1032651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AF"/>
    <w:rsid w:val="00001D2A"/>
    <w:rsid w:val="00003481"/>
    <w:rsid w:val="00021C3E"/>
    <w:rsid w:val="000256D6"/>
    <w:rsid w:val="00037536"/>
    <w:rsid w:val="000417F5"/>
    <w:rsid w:val="000547FA"/>
    <w:rsid w:val="00066357"/>
    <w:rsid w:val="00070CEE"/>
    <w:rsid w:val="00091EC7"/>
    <w:rsid w:val="00092437"/>
    <w:rsid w:val="000A112B"/>
    <w:rsid w:val="000B01A3"/>
    <w:rsid w:val="000B4CF3"/>
    <w:rsid w:val="000C1C96"/>
    <w:rsid w:val="000C3BBF"/>
    <w:rsid w:val="000D2647"/>
    <w:rsid w:val="000E40E3"/>
    <w:rsid w:val="000E4595"/>
    <w:rsid w:val="000F5074"/>
    <w:rsid w:val="000F7443"/>
    <w:rsid w:val="0010048D"/>
    <w:rsid w:val="001164F1"/>
    <w:rsid w:val="001174A4"/>
    <w:rsid w:val="00120514"/>
    <w:rsid w:val="00135EE3"/>
    <w:rsid w:val="0017573C"/>
    <w:rsid w:val="0019160E"/>
    <w:rsid w:val="00193F90"/>
    <w:rsid w:val="001F088C"/>
    <w:rsid w:val="0020491F"/>
    <w:rsid w:val="00206325"/>
    <w:rsid w:val="0021500A"/>
    <w:rsid w:val="002368DE"/>
    <w:rsid w:val="00242244"/>
    <w:rsid w:val="00242A5B"/>
    <w:rsid w:val="002526E7"/>
    <w:rsid w:val="002708F7"/>
    <w:rsid w:val="002718A4"/>
    <w:rsid w:val="0027479E"/>
    <w:rsid w:val="0028459B"/>
    <w:rsid w:val="00293B83"/>
    <w:rsid w:val="002B73C7"/>
    <w:rsid w:val="002C29A3"/>
    <w:rsid w:val="002D4AD8"/>
    <w:rsid w:val="002E1AB1"/>
    <w:rsid w:val="002E6562"/>
    <w:rsid w:val="002F0CC6"/>
    <w:rsid w:val="002F1AC4"/>
    <w:rsid w:val="002F3185"/>
    <w:rsid w:val="002F65C5"/>
    <w:rsid w:val="003651AE"/>
    <w:rsid w:val="003C67ED"/>
    <w:rsid w:val="003D0FB4"/>
    <w:rsid w:val="003D4395"/>
    <w:rsid w:val="003D788D"/>
    <w:rsid w:val="003E696E"/>
    <w:rsid w:val="00401184"/>
    <w:rsid w:val="00401F1F"/>
    <w:rsid w:val="00427C5B"/>
    <w:rsid w:val="00456271"/>
    <w:rsid w:val="004677A8"/>
    <w:rsid w:val="0047402A"/>
    <w:rsid w:val="00474A13"/>
    <w:rsid w:val="004874DA"/>
    <w:rsid w:val="004A4388"/>
    <w:rsid w:val="004B7E44"/>
    <w:rsid w:val="004C6F07"/>
    <w:rsid w:val="004D5252"/>
    <w:rsid w:val="004E3FF4"/>
    <w:rsid w:val="004E4908"/>
    <w:rsid w:val="004E7006"/>
    <w:rsid w:val="004F2B86"/>
    <w:rsid w:val="004F60DF"/>
    <w:rsid w:val="00510CBD"/>
    <w:rsid w:val="00511696"/>
    <w:rsid w:val="00514149"/>
    <w:rsid w:val="005229F5"/>
    <w:rsid w:val="00530157"/>
    <w:rsid w:val="00532CA8"/>
    <w:rsid w:val="005652AF"/>
    <w:rsid w:val="00580318"/>
    <w:rsid w:val="005835FE"/>
    <w:rsid w:val="00595019"/>
    <w:rsid w:val="005A1D06"/>
    <w:rsid w:val="005A718F"/>
    <w:rsid w:val="005B6C29"/>
    <w:rsid w:val="005B7520"/>
    <w:rsid w:val="005C245B"/>
    <w:rsid w:val="005D1599"/>
    <w:rsid w:val="005D6961"/>
    <w:rsid w:val="005E2ECB"/>
    <w:rsid w:val="005F636C"/>
    <w:rsid w:val="005F7AD2"/>
    <w:rsid w:val="0062635C"/>
    <w:rsid w:val="00666428"/>
    <w:rsid w:val="006812EE"/>
    <w:rsid w:val="006824BD"/>
    <w:rsid w:val="006A2587"/>
    <w:rsid w:val="006A3CE7"/>
    <w:rsid w:val="006B0AC9"/>
    <w:rsid w:val="006B44F0"/>
    <w:rsid w:val="006C758C"/>
    <w:rsid w:val="006E2E98"/>
    <w:rsid w:val="006F33FE"/>
    <w:rsid w:val="00707655"/>
    <w:rsid w:val="00710D3B"/>
    <w:rsid w:val="00714F99"/>
    <w:rsid w:val="00716D98"/>
    <w:rsid w:val="0073109A"/>
    <w:rsid w:val="007311D9"/>
    <w:rsid w:val="007516CF"/>
    <w:rsid w:val="0075392A"/>
    <w:rsid w:val="00754013"/>
    <w:rsid w:val="00766D36"/>
    <w:rsid w:val="0078012C"/>
    <w:rsid w:val="0078410C"/>
    <w:rsid w:val="00785D8B"/>
    <w:rsid w:val="007867BD"/>
    <w:rsid w:val="007A0F5A"/>
    <w:rsid w:val="007A4E35"/>
    <w:rsid w:val="007F3F11"/>
    <w:rsid w:val="00801450"/>
    <w:rsid w:val="0082720D"/>
    <w:rsid w:val="008317F7"/>
    <w:rsid w:val="008474F3"/>
    <w:rsid w:val="008704B9"/>
    <w:rsid w:val="00870763"/>
    <w:rsid w:val="008772EA"/>
    <w:rsid w:val="00886F3D"/>
    <w:rsid w:val="008901B9"/>
    <w:rsid w:val="0089151A"/>
    <w:rsid w:val="008B33BC"/>
    <w:rsid w:val="008C2FD8"/>
    <w:rsid w:val="008D1B09"/>
    <w:rsid w:val="008E39B6"/>
    <w:rsid w:val="008E4AE7"/>
    <w:rsid w:val="008F59B2"/>
    <w:rsid w:val="00900227"/>
    <w:rsid w:val="00901434"/>
    <w:rsid w:val="009120E9"/>
    <w:rsid w:val="00912CB3"/>
    <w:rsid w:val="0094258A"/>
    <w:rsid w:val="00945900"/>
    <w:rsid w:val="009606AF"/>
    <w:rsid w:val="00982A6C"/>
    <w:rsid w:val="009903F3"/>
    <w:rsid w:val="009B6006"/>
    <w:rsid w:val="009C396C"/>
    <w:rsid w:val="009C61A1"/>
    <w:rsid w:val="009C78AB"/>
    <w:rsid w:val="009D6C51"/>
    <w:rsid w:val="009E2648"/>
    <w:rsid w:val="009E52F9"/>
    <w:rsid w:val="009F4876"/>
    <w:rsid w:val="00A01692"/>
    <w:rsid w:val="00A242B9"/>
    <w:rsid w:val="00A81339"/>
    <w:rsid w:val="00A84FD4"/>
    <w:rsid w:val="00A874A6"/>
    <w:rsid w:val="00A90115"/>
    <w:rsid w:val="00A9513F"/>
    <w:rsid w:val="00AA0644"/>
    <w:rsid w:val="00AC6C0B"/>
    <w:rsid w:val="00AD5FBC"/>
    <w:rsid w:val="00AE3C21"/>
    <w:rsid w:val="00B254AB"/>
    <w:rsid w:val="00B50A4B"/>
    <w:rsid w:val="00B572B4"/>
    <w:rsid w:val="00B66357"/>
    <w:rsid w:val="00B6767C"/>
    <w:rsid w:val="00B722A2"/>
    <w:rsid w:val="00B75BF1"/>
    <w:rsid w:val="00B80705"/>
    <w:rsid w:val="00B81EC5"/>
    <w:rsid w:val="00B868CE"/>
    <w:rsid w:val="00B86E34"/>
    <w:rsid w:val="00BB21BB"/>
    <w:rsid w:val="00BB2508"/>
    <w:rsid w:val="00BC48CE"/>
    <w:rsid w:val="00BD11E1"/>
    <w:rsid w:val="00BE21D6"/>
    <w:rsid w:val="00C07144"/>
    <w:rsid w:val="00C258FE"/>
    <w:rsid w:val="00C30089"/>
    <w:rsid w:val="00C30FB5"/>
    <w:rsid w:val="00C44629"/>
    <w:rsid w:val="00C46911"/>
    <w:rsid w:val="00C46FE6"/>
    <w:rsid w:val="00C529B4"/>
    <w:rsid w:val="00C53E7F"/>
    <w:rsid w:val="00C80DCF"/>
    <w:rsid w:val="00C82903"/>
    <w:rsid w:val="00CB53A3"/>
    <w:rsid w:val="00CC1D66"/>
    <w:rsid w:val="00CD11A2"/>
    <w:rsid w:val="00CE00D2"/>
    <w:rsid w:val="00CE3571"/>
    <w:rsid w:val="00CF1F68"/>
    <w:rsid w:val="00D02483"/>
    <w:rsid w:val="00D06E75"/>
    <w:rsid w:val="00D21800"/>
    <w:rsid w:val="00D268E5"/>
    <w:rsid w:val="00D60865"/>
    <w:rsid w:val="00D61AC0"/>
    <w:rsid w:val="00D63E31"/>
    <w:rsid w:val="00D908BC"/>
    <w:rsid w:val="00DA0FB6"/>
    <w:rsid w:val="00DA3797"/>
    <w:rsid w:val="00DA71E5"/>
    <w:rsid w:val="00DB26A7"/>
    <w:rsid w:val="00DF1BEF"/>
    <w:rsid w:val="00E11044"/>
    <w:rsid w:val="00E25F59"/>
    <w:rsid w:val="00E26950"/>
    <w:rsid w:val="00E27347"/>
    <w:rsid w:val="00E34FB5"/>
    <w:rsid w:val="00E372DE"/>
    <w:rsid w:val="00E56EF5"/>
    <w:rsid w:val="00E62DB3"/>
    <w:rsid w:val="00E6404D"/>
    <w:rsid w:val="00E6412E"/>
    <w:rsid w:val="00E73A2E"/>
    <w:rsid w:val="00E76CAD"/>
    <w:rsid w:val="00E94B5F"/>
    <w:rsid w:val="00EB0F91"/>
    <w:rsid w:val="00EC17D2"/>
    <w:rsid w:val="00ED155D"/>
    <w:rsid w:val="00ED3488"/>
    <w:rsid w:val="00F040BF"/>
    <w:rsid w:val="00F05A54"/>
    <w:rsid w:val="00F12D74"/>
    <w:rsid w:val="00F20E0A"/>
    <w:rsid w:val="00F220CD"/>
    <w:rsid w:val="00F24020"/>
    <w:rsid w:val="00F30872"/>
    <w:rsid w:val="00F31FE9"/>
    <w:rsid w:val="00F504C9"/>
    <w:rsid w:val="00F60A94"/>
    <w:rsid w:val="00F636D4"/>
    <w:rsid w:val="00F65C31"/>
    <w:rsid w:val="00F76F70"/>
    <w:rsid w:val="00F838DF"/>
    <w:rsid w:val="00F86848"/>
    <w:rsid w:val="00F87ED7"/>
    <w:rsid w:val="00FA555E"/>
    <w:rsid w:val="00FB1B4D"/>
    <w:rsid w:val="00FC11E1"/>
    <w:rsid w:val="00FC1327"/>
    <w:rsid w:val="00FC5300"/>
    <w:rsid w:val="00FC6131"/>
    <w:rsid w:val="00FE4AC9"/>
    <w:rsid w:val="00FF66AE"/>
    <w:rsid w:val="06024961"/>
    <w:rsid w:val="08FACC36"/>
    <w:rsid w:val="0A3DD327"/>
    <w:rsid w:val="0B49E0E4"/>
    <w:rsid w:val="0BA2C8B9"/>
    <w:rsid w:val="1008C6AC"/>
    <w:rsid w:val="119FB65C"/>
    <w:rsid w:val="13DF5961"/>
    <w:rsid w:val="143825A7"/>
    <w:rsid w:val="1500B085"/>
    <w:rsid w:val="179CFE51"/>
    <w:rsid w:val="1934E95A"/>
    <w:rsid w:val="196802BD"/>
    <w:rsid w:val="1AF6C948"/>
    <w:rsid w:val="1C1C96C4"/>
    <w:rsid w:val="1E15171B"/>
    <w:rsid w:val="1E7D975E"/>
    <w:rsid w:val="1F1C0368"/>
    <w:rsid w:val="1FFFA9CE"/>
    <w:rsid w:val="22A5FB8E"/>
    <w:rsid w:val="22C80556"/>
    <w:rsid w:val="25275D23"/>
    <w:rsid w:val="26D9678A"/>
    <w:rsid w:val="28E418B8"/>
    <w:rsid w:val="29797E3A"/>
    <w:rsid w:val="298E2028"/>
    <w:rsid w:val="2A03DE7C"/>
    <w:rsid w:val="2E47F5AC"/>
    <w:rsid w:val="2F98512B"/>
    <w:rsid w:val="318D7B49"/>
    <w:rsid w:val="336CCD80"/>
    <w:rsid w:val="33784E14"/>
    <w:rsid w:val="35A73F80"/>
    <w:rsid w:val="39EF2E65"/>
    <w:rsid w:val="3C9B3B06"/>
    <w:rsid w:val="3D0750B7"/>
    <w:rsid w:val="3D7AA3D6"/>
    <w:rsid w:val="403A289C"/>
    <w:rsid w:val="40E632B8"/>
    <w:rsid w:val="459F5A3C"/>
    <w:rsid w:val="49F47E44"/>
    <w:rsid w:val="4AF91522"/>
    <w:rsid w:val="4B541531"/>
    <w:rsid w:val="4C67825F"/>
    <w:rsid w:val="4C7BD712"/>
    <w:rsid w:val="4CA2FC0D"/>
    <w:rsid w:val="4D0B2DBB"/>
    <w:rsid w:val="57E7D7AB"/>
    <w:rsid w:val="599A2B65"/>
    <w:rsid w:val="5A46E0AD"/>
    <w:rsid w:val="5B6965C6"/>
    <w:rsid w:val="5C16862C"/>
    <w:rsid w:val="5D4FF26E"/>
    <w:rsid w:val="5EA36008"/>
    <w:rsid w:val="5EEE6EEB"/>
    <w:rsid w:val="60B9AE06"/>
    <w:rsid w:val="629D0FD6"/>
    <w:rsid w:val="637008DD"/>
    <w:rsid w:val="64167FD4"/>
    <w:rsid w:val="64E13DD3"/>
    <w:rsid w:val="65D07FE6"/>
    <w:rsid w:val="668D1409"/>
    <w:rsid w:val="670C3B58"/>
    <w:rsid w:val="689B652F"/>
    <w:rsid w:val="6AF3D70E"/>
    <w:rsid w:val="6D829F50"/>
    <w:rsid w:val="6E3913FB"/>
    <w:rsid w:val="73B172D4"/>
    <w:rsid w:val="73D4A391"/>
    <w:rsid w:val="76035FEC"/>
    <w:rsid w:val="781D4489"/>
    <w:rsid w:val="7AFD4735"/>
    <w:rsid w:val="7CFFF7F0"/>
    <w:rsid w:val="7E1705C7"/>
    <w:rsid w:val="7EB93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00C7"/>
  <w15:chartTrackingRefBased/>
  <w15:docId w15:val="{0E647978-99BE-429D-997F-92ED6E07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12E"/>
    <w:pPr>
      <w:spacing w:after="0"/>
    </w:pPr>
    <w:rPr>
      <w:rFonts w:ascii="Calibri" w:eastAsiaTheme="minorEastAsia" w:hAnsi="Calibri"/>
      <w:color w:val="161718" w:themeColor="text1"/>
      <w:sz w:val="24"/>
      <w:szCs w:val="22"/>
    </w:rPr>
  </w:style>
  <w:style w:type="paragraph" w:styleId="Heading1">
    <w:name w:val="heading 1"/>
    <w:basedOn w:val="Normal"/>
    <w:link w:val="Heading1Char"/>
    <w:uiPriority w:val="2"/>
    <w:qFormat/>
    <w:rsid w:val="000C1C96"/>
    <w:pPr>
      <w:keepNext/>
      <w:outlineLvl w:val="0"/>
    </w:pPr>
    <w:rPr>
      <w:rFonts w:eastAsia="Times New Roman" w:cs="Times New Roman"/>
      <w:b/>
      <w:color w:val="0070C0"/>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1C96"/>
    <w:rPr>
      <w:rFonts w:ascii="Calibri" w:eastAsia="Times New Roman" w:hAnsi="Calibri" w:cs="Times New Roman"/>
      <w:b/>
      <w:color w:val="0070C0"/>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5652AF"/>
    <w:rPr>
      <w:color w:val="93C842" w:themeColor="hyperlink"/>
      <w:u w:val="single"/>
    </w:rPr>
  </w:style>
  <w:style w:type="character" w:styleId="UnresolvedMention">
    <w:name w:val="Unresolved Mention"/>
    <w:basedOn w:val="DefaultParagraphFont"/>
    <w:uiPriority w:val="99"/>
    <w:semiHidden/>
    <w:unhideWhenUsed/>
    <w:rsid w:val="005652AF"/>
    <w:rPr>
      <w:color w:val="605E5C"/>
      <w:shd w:val="clear" w:color="auto" w:fill="E1DFDD"/>
    </w:rPr>
  </w:style>
  <w:style w:type="paragraph" w:customStyle="1" w:styleId="Style1">
    <w:name w:val="Style1"/>
    <w:basedOn w:val="Heading1"/>
    <w:link w:val="Style1Char"/>
    <w:qFormat/>
    <w:rsid w:val="000C1C96"/>
    <w:rPr>
      <w:sz w:val="32"/>
    </w:rPr>
  </w:style>
  <w:style w:type="paragraph" w:styleId="TOCHeading">
    <w:name w:val="TOC Heading"/>
    <w:basedOn w:val="Heading1"/>
    <w:next w:val="Normal"/>
    <w:uiPriority w:val="39"/>
    <w:unhideWhenUsed/>
    <w:qFormat/>
    <w:rsid w:val="00DF1BEF"/>
    <w:pPr>
      <w:keepLines/>
      <w:spacing w:before="240" w:line="259" w:lineRule="auto"/>
      <w:outlineLvl w:val="9"/>
    </w:pPr>
    <w:rPr>
      <w:rFonts w:asciiTheme="majorHAnsi" w:eastAsiaTheme="majorEastAsia" w:hAnsiTheme="majorHAnsi" w:cstheme="majorBidi"/>
      <w:b w:val="0"/>
      <w:color w:val="7A042E" w:themeColor="accent1" w:themeShade="BF"/>
      <w:sz w:val="32"/>
      <w:szCs w:val="32"/>
    </w:rPr>
  </w:style>
  <w:style w:type="character" w:customStyle="1" w:styleId="Style1Char">
    <w:name w:val="Style1 Char"/>
    <w:basedOn w:val="Heading1Char"/>
    <w:link w:val="Style1"/>
    <w:rsid w:val="000C1C96"/>
    <w:rPr>
      <w:rFonts w:ascii="Calibri" w:eastAsia="Times New Roman" w:hAnsi="Calibri" w:cs="Times New Roman"/>
      <w:b/>
      <w:color w:val="0070C0"/>
      <w:sz w:val="32"/>
      <w:szCs w:val="24"/>
    </w:rPr>
  </w:style>
  <w:style w:type="paragraph" w:styleId="TOC1">
    <w:name w:val="toc 1"/>
    <w:basedOn w:val="Normal"/>
    <w:next w:val="Normal"/>
    <w:autoRedefine/>
    <w:uiPriority w:val="39"/>
    <w:unhideWhenUsed/>
    <w:rsid w:val="00DF1BEF"/>
    <w:pPr>
      <w:spacing w:after="100"/>
    </w:pPr>
  </w:style>
  <w:style w:type="paragraph" w:styleId="ListParagraph">
    <w:name w:val="List Paragraph"/>
    <w:basedOn w:val="Normal"/>
    <w:uiPriority w:val="34"/>
    <w:qFormat/>
    <w:rsid w:val="001F088C"/>
    <w:pPr>
      <w:spacing w:after="160" w:line="259" w:lineRule="auto"/>
      <w:ind w:left="720"/>
      <w:contextualSpacing/>
    </w:pPr>
    <w:rPr>
      <w:rFonts w:asciiTheme="minorHAnsi" w:eastAsiaTheme="minorHAnsi" w:hAnsiTheme="minorHAnsi"/>
      <w:color w:val="auto"/>
      <w:sz w:val="22"/>
      <w:lang w:val="en-NZ"/>
    </w:rPr>
  </w:style>
  <w:style w:type="character" w:customStyle="1" w:styleId="ui-provider">
    <w:name w:val="ui-provider"/>
    <w:basedOn w:val="DefaultParagraphFont"/>
    <w:rsid w:val="008772EA"/>
  </w:style>
  <w:style w:type="character" w:styleId="CommentReference">
    <w:name w:val="annotation reference"/>
    <w:basedOn w:val="DefaultParagraphFont"/>
    <w:uiPriority w:val="99"/>
    <w:semiHidden/>
    <w:unhideWhenUsed/>
    <w:rsid w:val="00F24020"/>
    <w:rPr>
      <w:sz w:val="16"/>
      <w:szCs w:val="16"/>
    </w:rPr>
  </w:style>
  <w:style w:type="paragraph" w:styleId="CommentText">
    <w:name w:val="annotation text"/>
    <w:basedOn w:val="Normal"/>
    <w:link w:val="CommentTextChar"/>
    <w:uiPriority w:val="99"/>
    <w:unhideWhenUsed/>
    <w:rsid w:val="00F24020"/>
    <w:pPr>
      <w:spacing w:line="240" w:lineRule="auto"/>
    </w:pPr>
    <w:rPr>
      <w:sz w:val="20"/>
      <w:szCs w:val="20"/>
    </w:rPr>
  </w:style>
  <w:style w:type="character" w:customStyle="1" w:styleId="CommentTextChar">
    <w:name w:val="Comment Text Char"/>
    <w:basedOn w:val="DefaultParagraphFont"/>
    <w:link w:val="CommentText"/>
    <w:uiPriority w:val="99"/>
    <w:rsid w:val="00F24020"/>
    <w:rPr>
      <w:rFonts w:ascii="Calibri" w:eastAsiaTheme="minorEastAsia" w:hAnsi="Calibri"/>
      <w:color w:val="161718" w:themeColor="text1"/>
      <w:sz w:val="20"/>
      <w:szCs w:val="20"/>
    </w:rPr>
  </w:style>
  <w:style w:type="paragraph" w:styleId="CommentSubject">
    <w:name w:val="annotation subject"/>
    <w:basedOn w:val="CommentText"/>
    <w:next w:val="CommentText"/>
    <w:link w:val="CommentSubjectChar"/>
    <w:uiPriority w:val="99"/>
    <w:semiHidden/>
    <w:unhideWhenUsed/>
    <w:rsid w:val="00F24020"/>
    <w:rPr>
      <w:b/>
      <w:bCs/>
    </w:rPr>
  </w:style>
  <w:style w:type="character" w:customStyle="1" w:styleId="CommentSubjectChar">
    <w:name w:val="Comment Subject Char"/>
    <w:basedOn w:val="CommentTextChar"/>
    <w:link w:val="CommentSubject"/>
    <w:uiPriority w:val="99"/>
    <w:semiHidden/>
    <w:rsid w:val="00F24020"/>
    <w:rPr>
      <w:rFonts w:ascii="Calibri" w:eastAsiaTheme="minorEastAsia" w:hAnsi="Calibri"/>
      <w:b/>
      <w:bCs/>
      <w:color w:val="161718" w:themeColor="text1"/>
      <w:sz w:val="20"/>
      <w:szCs w:val="20"/>
    </w:rPr>
  </w:style>
  <w:style w:type="paragraph" w:styleId="Revision">
    <w:name w:val="Revision"/>
    <w:hidden/>
    <w:uiPriority w:val="99"/>
    <w:semiHidden/>
    <w:rsid w:val="00242244"/>
    <w:pPr>
      <w:spacing w:after="0" w:line="240" w:lineRule="auto"/>
    </w:pPr>
    <w:rPr>
      <w:rFonts w:ascii="Calibri" w:eastAsiaTheme="minorEastAsia" w:hAnsi="Calibri"/>
      <w:color w:val="161718" w:themeColor="text1"/>
      <w:sz w:val="24"/>
      <w:szCs w:val="22"/>
    </w:rPr>
  </w:style>
  <w:style w:type="character" w:styleId="Mention">
    <w:name w:val="Mention"/>
    <w:basedOn w:val="DefaultParagraphFont"/>
    <w:uiPriority w:val="99"/>
    <w:unhideWhenUsed/>
    <w:rsid w:val="0053015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161718" w:themeColor="text1"/>
        <w:left w:val="single" w:sz="4" w:space="0" w:color="161718" w:themeColor="text1"/>
        <w:bottom w:val="single" w:sz="4" w:space="0" w:color="161718" w:themeColor="text1"/>
        <w:right w:val="single" w:sz="4" w:space="0" w:color="161718" w:themeColor="text1"/>
        <w:insideH w:val="single" w:sz="4" w:space="0" w:color="161718" w:themeColor="text1"/>
        <w:insideV w:val="single" w:sz="4" w:space="0" w:color="161718" w:themeColor="text1"/>
      </w:tblBorders>
    </w:tblPr>
  </w:style>
  <w:style w:type="paragraph" w:customStyle="1" w:styleId="paragraph">
    <w:name w:val="paragraph"/>
    <w:basedOn w:val="Normal"/>
    <w:rsid w:val="007867BD"/>
    <w:pPr>
      <w:spacing w:before="100" w:beforeAutospacing="1" w:after="100" w:afterAutospacing="1" w:line="240" w:lineRule="auto"/>
    </w:pPr>
    <w:rPr>
      <w:rFonts w:ascii="Times New Roman" w:eastAsia="Times New Roman" w:hAnsi="Times New Roman" w:cs="Times New Roman"/>
      <w:color w:val="auto"/>
      <w:szCs w:val="24"/>
      <w:lang w:val="en-NZ" w:eastAsia="en-NZ"/>
    </w:rPr>
  </w:style>
  <w:style w:type="character" w:customStyle="1" w:styleId="normaltextrun">
    <w:name w:val="normaltextrun"/>
    <w:basedOn w:val="DefaultParagraphFont"/>
    <w:rsid w:val="007867BD"/>
  </w:style>
  <w:style w:type="character" w:customStyle="1" w:styleId="eop">
    <w:name w:val="eop"/>
    <w:basedOn w:val="DefaultParagraphFont"/>
    <w:rsid w:val="007867BD"/>
  </w:style>
  <w:style w:type="character" w:customStyle="1" w:styleId="scxw163966682">
    <w:name w:val="scxw163966682"/>
    <w:basedOn w:val="DefaultParagraphFont"/>
    <w:rsid w:val="00786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657818">
      <w:bodyDiv w:val="1"/>
      <w:marLeft w:val="0"/>
      <w:marRight w:val="0"/>
      <w:marTop w:val="0"/>
      <w:marBottom w:val="0"/>
      <w:divBdr>
        <w:top w:val="none" w:sz="0" w:space="0" w:color="auto"/>
        <w:left w:val="none" w:sz="0" w:space="0" w:color="auto"/>
        <w:bottom w:val="none" w:sz="0" w:space="0" w:color="auto"/>
        <w:right w:val="none" w:sz="0" w:space="0" w:color="auto"/>
      </w:divBdr>
    </w:div>
    <w:div w:id="1803619480">
      <w:bodyDiv w:val="1"/>
      <w:marLeft w:val="0"/>
      <w:marRight w:val="0"/>
      <w:marTop w:val="0"/>
      <w:marBottom w:val="0"/>
      <w:divBdr>
        <w:top w:val="none" w:sz="0" w:space="0" w:color="auto"/>
        <w:left w:val="none" w:sz="0" w:space="0" w:color="auto"/>
        <w:bottom w:val="none" w:sz="0" w:space="0" w:color="auto"/>
        <w:right w:val="none" w:sz="0" w:space="0" w:color="auto"/>
      </w:divBdr>
      <w:divsChild>
        <w:div w:id="109982421">
          <w:marLeft w:val="0"/>
          <w:marRight w:val="0"/>
          <w:marTop w:val="0"/>
          <w:marBottom w:val="0"/>
          <w:divBdr>
            <w:top w:val="none" w:sz="0" w:space="0" w:color="auto"/>
            <w:left w:val="none" w:sz="0" w:space="0" w:color="auto"/>
            <w:bottom w:val="none" w:sz="0" w:space="0" w:color="auto"/>
            <w:right w:val="none" w:sz="0" w:space="0" w:color="auto"/>
          </w:divBdr>
        </w:div>
        <w:div w:id="250746261">
          <w:marLeft w:val="0"/>
          <w:marRight w:val="0"/>
          <w:marTop w:val="0"/>
          <w:marBottom w:val="0"/>
          <w:divBdr>
            <w:top w:val="none" w:sz="0" w:space="0" w:color="auto"/>
            <w:left w:val="none" w:sz="0" w:space="0" w:color="auto"/>
            <w:bottom w:val="none" w:sz="0" w:space="0" w:color="auto"/>
            <w:right w:val="none" w:sz="0" w:space="0" w:color="auto"/>
          </w:divBdr>
        </w:div>
        <w:div w:id="269361976">
          <w:marLeft w:val="0"/>
          <w:marRight w:val="0"/>
          <w:marTop w:val="0"/>
          <w:marBottom w:val="0"/>
          <w:divBdr>
            <w:top w:val="none" w:sz="0" w:space="0" w:color="auto"/>
            <w:left w:val="none" w:sz="0" w:space="0" w:color="auto"/>
            <w:bottom w:val="none" w:sz="0" w:space="0" w:color="auto"/>
            <w:right w:val="none" w:sz="0" w:space="0" w:color="auto"/>
          </w:divBdr>
        </w:div>
        <w:div w:id="371997662">
          <w:marLeft w:val="0"/>
          <w:marRight w:val="0"/>
          <w:marTop w:val="0"/>
          <w:marBottom w:val="0"/>
          <w:divBdr>
            <w:top w:val="none" w:sz="0" w:space="0" w:color="auto"/>
            <w:left w:val="none" w:sz="0" w:space="0" w:color="auto"/>
            <w:bottom w:val="none" w:sz="0" w:space="0" w:color="auto"/>
            <w:right w:val="none" w:sz="0" w:space="0" w:color="auto"/>
          </w:divBdr>
        </w:div>
        <w:div w:id="464927844">
          <w:marLeft w:val="0"/>
          <w:marRight w:val="0"/>
          <w:marTop w:val="0"/>
          <w:marBottom w:val="0"/>
          <w:divBdr>
            <w:top w:val="none" w:sz="0" w:space="0" w:color="auto"/>
            <w:left w:val="none" w:sz="0" w:space="0" w:color="auto"/>
            <w:bottom w:val="none" w:sz="0" w:space="0" w:color="auto"/>
            <w:right w:val="none" w:sz="0" w:space="0" w:color="auto"/>
          </w:divBdr>
        </w:div>
        <w:div w:id="561454209">
          <w:marLeft w:val="0"/>
          <w:marRight w:val="0"/>
          <w:marTop w:val="0"/>
          <w:marBottom w:val="0"/>
          <w:divBdr>
            <w:top w:val="none" w:sz="0" w:space="0" w:color="auto"/>
            <w:left w:val="none" w:sz="0" w:space="0" w:color="auto"/>
            <w:bottom w:val="none" w:sz="0" w:space="0" w:color="auto"/>
            <w:right w:val="none" w:sz="0" w:space="0" w:color="auto"/>
          </w:divBdr>
        </w:div>
        <w:div w:id="694580940">
          <w:marLeft w:val="0"/>
          <w:marRight w:val="0"/>
          <w:marTop w:val="0"/>
          <w:marBottom w:val="0"/>
          <w:divBdr>
            <w:top w:val="none" w:sz="0" w:space="0" w:color="auto"/>
            <w:left w:val="none" w:sz="0" w:space="0" w:color="auto"/>
            <w:bottom w:val="none" w:sz="0" w:space="0" w:color="auto"/>
            <w:right w:val="none" w:sz="0" w:space="0" w:color="auto"/>
          </w:divBdr>
        </w:div>
        <w:div w:id="1367753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tahurangi@education.govt.nz" TargetMode="External"/><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service.desk@education.govt.nz" TargetMode="Externa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owayR\AppData\Local\Microsoft\Office\16.0\DTS\en-US%7bDCF73269-B813-4416-A713-DCA6121E1A1F%7d\%7b596BF897-314B-4CC9-BE18-B03FE5E0445C%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04468e-b07e-45c4-97be-ccf993bf17f3">
      <Terms xmlns="http://schemas.microsoft.com/office/infopath/2007/PartnerControls"/>
    </lcf76f155ced4ddcb4097134ff3c332f>
    <_dlc_DocId xmlns="cdfe1719-7ffe-44c8-a892-1693cb1ed6f5">MoEd-583877307-19880</_dlc_DocId>
    <_dlc_DocIdUrl xmlns="cdfe1719-7ffe-44c8-a892-1693cb1ed6f5">
      <Url>https://educationgovtnz.sharepoint.com/sites/GRPMoEELSAOnlineCurriculumHubProject/_layouts/15/DocIdRedir.aspx?ID=MoEd-583877307-19880</Url>
      <Description>MoEd-583877307-19880</Description>
    </_dlc_DocIdUrl>
    <TaxCatchAll xmlns="d267a1a7-8edd-4111-a118-4a206d87cecc" xsi:nil="true"/>
    <c65b51bc6a0e4ac9b0840b09a1858551 xmlns="d267a1a7-8edd-4111-a118-4a206d87cecc">
      <Terms xmlns="http://schemas.microsoft.com/office/infopath/2007/PartnerControls"/>
    </c65b51bc6a0e4ac9b0840b09a185855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6511B844184B4792731D21D2E280B3" ma:contentTypeVersion="18" ma:contentTypeDescription="Create a new document." ma:contentTypeScope="" ma:versionID="3f0ebd131a74db59931f7e3f0e66b988">
  <xsd:schema xmlns:xsd="http://www.w3.org/2001/XMLSchema" xmlns:xs="http://www.w3.org/2001/XMLSchema" xmlns:p="http://schemas.microsoft.com/office/2006/metadata/properties" xmlns:ns2="1a04468e-b07e-45c4-97be-ccf993bf17f3" xmlns:ns3="cdfe1719-7ffe-44c8-a892-1693cb1ed6f5" xmlns:ns4="d267a1a7-8edd-4111-a118-4a206d87cecc" targetNamespace="http://schemas.microsoft.com/office/2006/metadata/properties" ma:root="true" ma:fieldsID="dab157b60c768ec97242fb9c25170df4" ns2:_="" ns3:_="" ns4:_="">
    <xsd:import namespace="1a04468e-b07e-45c4-97be-ccf993bf17f3"/>
    <xsd:import namespace="cdfe1719-7ffe-44c8-a892-1693cb1ed6f5"/>
    <xsd:import namespace="d267a1a7-8edd-4111-a118-4a206d87c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3:_dlc_DocId" minOccurs="0"/>
                <xsd:element ref="ns3:_dlc_DocIdUrl" minOccurs="0"/>
                <xsd:element ref="ns3:_dlc_DocIdPersistId" minOccurs="0"/>
                <xsd:element ref="ns4:c65b51bc6a0e4ac9b0840b09a18585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468e-b07e-45c4-97be-ccf993bf1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e1719-7ffe-44c8-a892-1693cb1ed6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48cfaf9-cd84-428d-825c-dc5dbed0b83c}" ma:internalName="TaxCatchAll" ma:showField="CatchAllData" ma:web="cdfe1719-7ffe-44c8-a892-1693cb1ed6f5">
      <xsd:complexType>
        <xsd:complexContent>
          <xsd:extension base="dms:MultiChoiceLookup">
            <xsd:sequence>
              <xsd:element name="Value" type="dms:Lookup" maxOccurs="unbounded" minOccurs="0" nillable="true"/>
            </xsd:sequence>
          </xsd:extension>
        </xsd:complexContent>
      </xsd:complexType>
    </xsd:element>
    <xsd:element name="c65b51bc6a0e4ac9b0840b09a1858551" ma:index="27" nillable="true" ma:taxonomy="true" ma:internalName="c65b51bc6a0e4ac9b0840b09a1858551" ma:taxonomyFieldName="Record_x0020_Activity" ma:displayName="Record Activity" ma:indexed="true"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4D144-4BBD-45A8-8501-B74D70378579}">
  <ds:schemaRefs>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d267a1a7-8edd-4111-a118-4a206d87cecc"/>
    <ds:schemaRef ds:uri="cdfe1719-7ffe-44c8-a892-1693cb1ed6f5"/>
    <ds:schemaRef ds:uri="1a04468e-b07e-45c4-97be-ccf993bf17f3"/>
  </ds:schemaRefs>
</ds:datastoreItem>
</file>

<file path=customXml/itemProps2.xml><?xml version="1.0" encoding="utf-8"?>
<ds:datastoreItem xmlns:ds="http://schemas.openxmlformats.org/officeDocument/2006/customXml" ds:itemID="{7F535A30-BEFB-4312-8083-0940B0A0D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468e-b07e-45c4-97be-ccf993bf17f3"/>
    <ds:schemaRef ds:uri="cdfe1719-7ffe-44c8-a892-1693cb1ed6f5"/>
    <ds:schemaRef ds:uri="d267a1a7-8edd-4111-a118-4a206d87c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A421F-21F9-426C-BF08-60AEE2769F5C}">
  <ds:schemaRefs>
    <ds:schemaRef ds:uri="http://schemas.microsoft.com/sharepoint/events"/>
  </ds:schemaRefs>
</ds:datastoreItem>
</file>

<file path=customXml/itemProps4.xml><?xml version="1.0" encoding="utf-8"?>
<ds:datastoreItem xmlns:ds="http://schemas.openxmlformats.org/officeDocument/2006/customXml" ds:itemID="{21C0AC92-C2F8-4639-8410-AC67BDC029A0}">
  <ds:schemaRefs>
    <ds:schemaRef ds:uri="http://schemas.microsoft.com/sharepoint/v3/contenttype/forms"/>
  </ds:schemaRefs>
</ds:datastoreItem>
</file>

<file path=customXml/itemProps5.xml><?xml version="1.0" encoding="utf-8"?>
<ds:datastoreItem xmlns:ds="http://schemas.openxmlformats.org/officeDocument/2006/customXml" ds:itemID="{8490C155-911E-4424-8E55-25B7CA2B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{596BF897-314B-4CC9-BE18-B03FE5E0445C}tf16392796_win32.dotx</Template>
  <TotalTime>5</TotalTime>
  <Pages>1</Pages>
  <Words>2759</Words>
  <Characters>15732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Holloway</dc:creator>
  <cp:keywords/>
  <dc:description/>
  <cp:lastModifiedBy>Rebecca Sullivan</cp:lastModifiedBy>
  <cp:revision>9</cp:revision>
  <dcterms:created xsi:type="dcterms:W3CDTF">2023-09-19T22:57:00Z</dcterms:created>
  <dcterms:modified xsi:type="dcterms:W3CDTF">2023-11-01T20:40:00Z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0x0101001D6511B844184B4792731D21D2E280B3</vt:lpwstr>
  </property>
  <property fmtid="{D5CDD505-2E9C-101B-9397-08002B2CF9AE}" pid="3" name="MediaServiceImageTags">
    <vt:lpwstr/>
  </property>
  <property fmtid="{D5CDD505-2E9C-101B-9397-08002B2CF9AE}" pid="4" name="_dlc_DocIdItemGuid">
    <vt:lpwstr>d250258c-317a-46cf-a482-795f2604c7db</vt:lpwstr>
  </property>
  <property fmtid="{D5CDD505-2E9C-101B-9397-08002B2CF9AE}" pid="5" name="j560beb70aea488fb091e84adbb32566">
    <vt:lpwstr/>
  </property>
  <property fmtid="{D5CDD505-2E9C-101B-9397-08002B2CF9AE}" pid="6" name="Ministerial_x0020_Type">
    <vt:lpwstr/>
  </property>
  <property fmtid="{D5CDD505-2E9C-101B-9397-08002B2CF9AE}" pid="7" name="Record_x0020_Activity">
    <vt:lpwstr/>
  </property>
  <property fmtid="{D5CDD505-2E9C-101B-9397-08002B2CF9AE}" pid="8" name="Property_x0020_Management_x0020_Activity">
    <vt:lpwstr/>
  </property>
  <property fmtid="{D5CDD505-2E9C-101B-9397-08002B2CF9AE}" pid="9" name="FinancialYear">
    <vt:lpwstr/>
  </property>
  <property fmtid="{D5CDD505-2E9C-101B-9397-08002B2CF9AE}" pid="10" name="m06bc18559e9431bb4d590962e6b7f83">
    <vt:lpwstr/>
  </property>
  <property fmtid="{D5CDD505-2E9C-101B-9397-08002B2CF9AE}" pid="11" name="hf7c71fd10d346fe8adb3bb49d5c0fc0">
    <vt:lpwstr/>
  </property>
  <property fmtid="{D5CDD505-2E9C-101B-9397-08002B2CF9AE}" pid="12" name="ce139978aae645acb1db0a0e0d3df2f5">
    <vt:lpwstr/>
  </property>
  <property fmtid="{D5CDD505-2E9C-101B-9397-08002B2CF9AE}" pid="13" name="c65b51bc6a0e4ac9b0840b09a1858551">
    <vt:lpwstr/>
  </property>
  <property fmtid="{D5CDD505-2E9C-101B-9397-08002B2CF9AE}" pid="14" name="CalendarYear">
    <vt:lpwstr/>
  </property>
  <property fmtid="{D5CDD505-2E9C-101B-9397-08002B2CF9AE}" pid="15" name="Property Management Activity">
    <vt:lpwstr/>
  </property>
  <property fmtid="{D5CDD505-2E9C-101B-9397-08002B2CF9AE}" pid="16" name="Record Activity">
    <vt:lpwstr/>
  </property>
  <property fmtid="{D5CDD505-2E9C-101B-9397-08002B2CF9AE}" pid="17" name="Ministerial Type">
    <vt:lpwstr/>
  </property>
</Properties>
</file>